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D62A4" w14:textId="77777777" w:rsidR="000075F2" w:rsidRPr="00267D95" w:rsidRDefault="00C70A10" w:rsidP="00C70A10">
      <w:pPr>
        <w:jc w:val="center"/>
        <w:rPr>
          <w:sz w:val="8"/>
        </w:rPr>
      </w:pPr>
      <w:r w:rsidRPr="00C70A10">
        <w:rPr>
          <w:noProof/>
          <w:lang w:eastAsia="en-GB"/>
        </w:rPr>
        <w:drawing>
          <wp:inline distT="0" distB="0" distL="0" distR="0" wp14:anchorId="0F55840C" wp14:editId="187C19D7">
            <wp:extent cx="571500" cy="571500"/>
            <wp:effectExtent l="0" t="0" r="0" b="0"/>
            <wp:docPr id="1" name="Picture 1" descr="W:\1. Administration Templates\Logos\Winchelse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1. Administration Templates\Logos\Winchelsea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47" cy="58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1761" w14:textId="77777777" w:rsidR="00C70A10" w:rsidRPr="00E6205E" w:rsidRDefault="00C70A10" w:rsidP="00C70A10">
      <w:pPr>
        <w:jc w:val="center"/>
        <w:rPr>
          <w:rFonts w:cstheme="minorHAnsi"/>
          <w:sz w:val="24"/>
        </w:rPr>
      </w:pPr>
      <w:r w:rsidRPr="00E6205E">
        <w:rPr>
          <w:rFonts w:cstheme="minorHAnsi"/>
          <w:b/>
          <w:sz w:val="24"/>
        </w:rPr>
        <w:t>EXCEPTIONAL LEAVE FROM LEARNING REQUEST FORM</w:t>
      </w:r>
    </w:p>
    <w:p w14:paraId="6363A9FF" w14:textId="77777777" w:rsidR="00C70A10" w:rsidRPr="00E6205E" w:rsidRDefault="00C70A10" w:rsidP="00C70A10">
      <w:pPr>
        <w:jc w:val="both"/>
        <w:rPr>
          <w:rFonts w:cstheme="minorHAnsi"/>
          <w:sz w:val="24"/>
        </w:rPr>
      </w:pPr>
      <w:r w:rsidRPr="00E6205E">
        <w:rPr>
          <w:rFonts w:cstheme="minorHAnsi"/>
          <w:sz w:val="24"/>
        </w:rPr>
        <w:t xml:space="preserve">In line with Government legislation, all pupils should attend school during the whole of the term </w:t>
      </w:r>
      <w:r w:rsidR="00281CCF" w:rsidRPr="00E6205E">
        <w:rPr>
          <w:rFonts w:cstheme="minorHAnsi"/>
          <w:sz w:val="24"/>
        </w:rPr>
        <w:t>to</w:t>
      </w:r>
      <w:r w:rsidRPr="00E6205E">
        <w:rPr>
          <w:rFonts w:cstheme="minorHAnsi"/>
          <w:sz w:val="24"/>
        </w:rPr>
        <w:t xml:space="preserve"> maximise their learning.  We therefore ask parents </w:t>
      </w:r>
      <w:r w:rsidRPr="00E6205E">
        <w:rPr>
          <w:rFonts w:cstheme="minorHAnsi"/>
          <w:b/>
          <w:sz w:val="24"/>
          <w:u w:val="single"/>
        </w:rPr>
        <w:t>NOT</w:t>
      </w:r>
      <w:r w:rsidRPr="00E6205E">
        <w:rPr>
          <w:rFonts w:cstheme="minorHAnsi"/>
          <w:sz w:val="24"/>
        </w:rPr>
        <w:t xml:space="preserve"> to take children out of school unless there are exceptional circum</w:t>
      </w:r>
      <w:r w:rsidR="00267D95" w:rsidRPr="00E6205E">
        <w:rPr>
          <w:rFonts w:cstheme="minorHAnsi"/>
          <w:sz w:val="24"/>
        </w:rPr>
        <w:t>st</w:t>
      </w:r>
      <w:r w:rsidRPr="00E6205E">
        <w:rPr>
          <w:rFonts w:cstheme="minorHAnsi"/>
          <w:sz w:val="24"/>
        </w:rPr>
        <w:t>ances.</w:t>
      </w:r>
    </w:p>
    <w:p w14:paraId="017D799A" w14:textId="77777777" w:rsidR="00C70A10" w:rsidRPr="00E6205E" w:rsidRDefault="00C70A10" w:rsidP="00C70A10">
      <w:pPr>
        <w:ind w:left="720"/>
        <w:jc w:val="both"/>
        <w:rPr>
          <w:rFonts w:cstheme="minorHAnsi"/>
          <w:b/>
          <w:sz w:val="24"/>
        </w:rPr>
      </w:pPr>
      <w:r w:rsidRPr="00E6205E">
        <w:rPr>
          <w:rFonts w:cstheme="minorHAnsi"/>
          <w:b/>
          <w:sz w:val="24"/>
        </w:rPr>
        <w:t>Exceptional circumstances may include:</w:t>
      </w:r>
    </w:p>
    <w:p w14:paraId="45AEB3E1" w14:textId="77777777" w:rsidR="00C70A10" w:rsidRPr="00E6205E" w:rsidRDefault="00C70A10" w:rsidP="00C70A10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4"/>
        </w:rPr>
      </w:pPr>
      <w:r w:rsidRPr="00E6205E">
        <w:rPr>
          <w:rFonts w:cstheme="minorHAnsi"/>
          <w:sz w:val="24"/>
        </w:rPr>
        <w:t>Religious reasons (this may need to be confirmed by a religious leader)</w:t>
      </w:r>
    </w:p>
    <w:p w14:paraId="5A379BA6" w14:textId="77777777" w:rsidR="00C70A10" w:rsidRPr="00E6205E" w:rsidRDefault="00C70A10" w:rsidP="00C70A10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4"/>
        </w:rPr>
      </w:pPr>
      <w:r w:rsidRPr="00E6205E">
        <w:rPr>
          <w:rFonts w:cstheme="minorHAnsi"/>
          <w:sz w:val="24"/>
        </w:rPr>
        <w:t>Family bereavement</w:t>
      </w:r>
    </w:p>
    <w:p w14:paraId="225B1D9A" w14:textId="77777777" w:rsidR="00C70A10" w:rsidRPr="00E6205E" w:rsidRDefault="00C70A10" w:rsidP="00C70A10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4"/>
        </w:rPr>
      </w:pPr>
      <w:r w:rsidRPr="00E6205E">
        <w:rPr>
          <w:rFonts w:cstheme="minorHAnsi"/>
          <w:sz w:val="24"/>
        </w:rPr>
        <w:t>To take exams (common entrance, ballet, music etc.)</w:t>
      </w:r>
    </w:p>
    <w:p w14:paraId="1C8B5ECF" w14:textId="77777777" w:rsidR="00C70A10" w:rsidRPr="00E6205E" w:rsidRDefault="00C70A10" w:rsidP="00C70A10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4"/>
        </w:rPr>
      </w:pPr>
      <w:r w:rsidRPr="00E6205E">
        <w:rPr>
          <w:rFonts w:cstheme="minorHAnsi"/>
          <w:sz w:val="24"/>
        </w:rPr>
        <w:t>To participate in recognised sporting/cultural activities</w:t>
      </w:r>
    </w:p>
    <w:p w14:paraId="29C0F814" w14:textId="77777777" w:rsidR="00C70A10" w:rsidRPr="00E6205E" w:rsidRDefault="00C70A10" w:rsidP="00C70A10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4"/>
        </w:rPr>
      </w:pPr>
      <w:r w:rsidRPr="00E6205E">
        <w:rPr>
          <w:rFonts w:cstheme="minorHAnsi"/>
          <w:sz w:val="24"/>
        </w:rPr>
        <w:t>Service personnel with restricted holidays</w:t>
      </w:r>
    </w:p>
    <w:p w14:paraId="6AF9D8AD" w14:textId="77777777" w:rsidR="00C70A10" w:rsidRPr="00E6205E" w:rsidRDefault="00C70A10" w:rsidP="00C70A10">
      <w:pPr>
        <w:pStyle w:val="ListParagraph"/>
        <w:ind w:left="1440"/>
        <w:jc w:val="both"/>
        <w:rPr>
          <w:rFonts w:cstheme="minorHAnsi"/>
          <w:sz w:val="8"/>
        </w:rPr>
      </w:pPr>
    </w:p>
    <w:p w14:paraId="0DFA54A5" w14:textId="77777777" w:rsidR="00C70A10" w:rsidRPr="00E6205E" w:rsidRDefault="00C70A10" w:rsidP="00C70A10">
      <w:pPr>
        <w:pStyle w:val="ListParagraph"/>
        <w:ind w:left="0"/>
        <w:jc w:val="center"/>
        <w:rPr>
          <w:rFonts w:cstheme="minorHAnsi"/>
          <w:b/>
          <w:sz w:val="16"/>
        </w:rPr>
      </w:pPr>
      <w:r w:rsidRPr="00E6205E">
        <w:rPr>
          <w:rFonts w:cstheme="minorHAnsi"/>
          <w:b/>
          <w:sz w:val="24"/>
        </w:rPr>
        <w:t>Please attach any documentation in support of your request to the form.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5977"/>
      </w:tblGrid>
      <w:tr w:rsidR="00C70A10" w:rsidRPr="00E6205E" w14:paraId="7CF0CB93" w14:textId="77777777" w:rsidTr="00A064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78DF1B7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NAME OF CHILD/CHILDREN:</w:t>
            </w:r>
          </w:p>
          <w:p w14:paraId="7B7EE706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  <w:tc>
          <w:tcPr>
            <w:tcW w:w="5977" w:type="dxa"/>
          </w:tcPr>
          <w:p w14:paraId="4E71C073" w14:textId="77777777" w:rsidR="00C70A10" w:rsidRPr="00CA1C2E" w:rsidRDefault="00C70A10" w:rsidP="00267D9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4"/>
              </w:rPr>
            </w:pPr>
          </w:p>
        </w:tc>
      </w:tr>
      <w:tr w:rsidR="00C70A10" w:rsidRPr="00E6205E" w14:paraId="61748B65" w14:textId="77777777" w:rsidTr="00A0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CBEB167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YEAR GROUP/S:</w:t>
            </w:r>
          </w:p>
          <w:p w14:paraId="7AA87E94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  <w:tc>
          <w:tcPr>
            <w:tcW w:w="5977" w:type="dxa"/>
          </w:tcPr>
          <w:p w14:paraId="2D0CDC84" w14:textId="77777777" w:rsidR="00C70A10" w:rsidRPr="00E6205E" w:rsidRDefault="00C70A10" w:rsidP="00267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</w:rPr>
            </w:pPr>
          </w:p>
        </w:tc>
      </w:tr>
      <w:tr w:rsidR="00C70A10" w:rsidRPr="00E6205E" w14:paraId="0C95F0F0" w14:textId="77777777" w:rsidTr="00A06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F147A8E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DATE OF ABSENCE:</w:t>
            </w:r>
          </w:p>
          <w:p w14:paraId="5FAE83C2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  <w:tc>
          <w:tcPr>
            <w:tcW w:w="5977" w:type="dxa"/>
          </w:tcPr>
          <w:p w14:paraId="45019214" w14:textId="77777777" w:rsidR="00281CCF" w:rsidRPr="00281CCF" w:rsidRDefault="00281CCF" w:rsidP="00267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10"/>
                <w:szCs w:val="8"/>
              </w:rPr>
            </w:pPr>
          </w:p>
          <w:p w14:paraId="684DD29E" w14:textId="77777777" w:rsidR="00C70A10" w:rsidRPr="00E6205E" w:rsidRDefault="00C70A10" w:rsidP="00267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</w:rPr>
            </w:pPr>
            <w:r w:rsidRPr="00E6205E">
              <w:rPr>
                <w:rFonts w:cstheme="minorHAnsi"/>
                <w:b/>
                <w:sz w:val="24"/>
              </w:rPr>
              <w:t xml:space="preserve">From: </w:t>
            </w:r>
            <w:r w:rsidR="00281CCF">
              <w:rPr>
                <w:rFonts w:cstheme="minorHAnsi"/>
                <w:b/>
                <w:sz w:val="24"/>
              </w:rPr>
              <w:t xml:space="preserve">                                                To:</w:t>
            </w:r>
          </w:p>
        </w:tc>
      </w:tr>
      <w:tr w:rsidR="00C70A10" w:rsidRPr="00E6205E" w14:paraId="1FB78996" w14:textId="77777777" w:rsidTr="00A0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F48CC20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DATE OF RETURN TO SCHOOL:</w:t>
            </w:r>
          </w:p>
          <w:p w14:paraId="56CBD685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  <w:tc>
          <w:tcPr>
            <w:tcW w:w="5977" w:type="dxa"/>
          </w:tcPr>
          <w:p w14:paraId="64F17F8F" w14:textId="77777777" w:rsidR="00C70A10" w:rsidRPr="00E6205E" w:rsidRDefault="00C70A10" w:rsidP="00267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</w:rPr>
            </w:pPr>
          </w:p>
        </w:tc>
      </w:tr>
      <w:tr w:rsidR="00C70A10" w:rsidRPr="00E6205E" w14:paraId="23838845" w14:textId="77777777" w:rsidTr="00A06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F2603E6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NO OF SCHOOL DAYS REQUESTED:</w:t>
            </w:r>
          </w:p>
          <w:p w14:paraId="5070888A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  <w:tc>
          <w:tcPr>
            <w:tcW w:w="5977" w:type="dxa"/>
          </w:tcPr>
          <w:p w14:paraId="0832E4E3" w14:textId="77777777" w:rsidR="00C70A10" w:rsidRPr="00E6205E" w:rsidRDefault="00C70A10" w:rsidP="00267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</w:rPr>
            </w:pPr>
          </w:p>
        </w:tc>
      </w:tr>
      <w:tr w:rsidR="00C70A10" w:rsidRPr="00E6205E" w14:paraId="28B16A76" w14:textId="77777777" w:rsidTr="00A064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2"/>
          </w:tcPr>
          <w:p w14:paraId="080F9490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Please give full details of the exceptional reasons for this leave of absence:</w:t>
            </w:r>
          </w:p>
          <w:p w14:paraId="58C31574" w14:textId="77777777" w:rsidR="00C70A10" w:rsidRPr="00186722" w:rsidRDefault="00C70A10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4F1AE55F" w14:textId="77777777" w:rsidR="00C70A10" w:rsidRDefault="00C70A10" w:rsidP="00267D95">
            <w:pPr>
              <w:rPr>
                <w:rFonts w:cstheme="minorHAnsi"/>
                <w:sz w:val="24"/>
              </w:rPr>
            </w:pPr>
          </w:p>
          <w:p w14:paraId="55DE4C5F" w14:textId="77777777" w:rsidR="00186722" w:rsidRPr="00186722" w:rsidRDefault="00186722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4C24B0B4" w14:textId="77777777" w:rsidR="00C70A10" w:rsidRPr="00186722" w:rsidRDefault="00C70A10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369BBB37" w14:textId="77777777" w:rsidR="00C70A10" w:rsidRPr="00186722" w:rsidRDefault="00C70A10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0F69EDF2" w14:textId="77777777" w:rsidR="00C70A10" w:rsidRPr="00186722" w:rsidRDefault="00C70A10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6DDA22E5" w14:textId="77777777" w:rsidR="00C70A10" w:rsidRPr="00186722" w:rsidRDefault="00C70A10" w:rsidP="00267D95">
            <w:pPr>
              <w:rPr>
                <w:rFonts w:cstheme="minorHAnsi"/>
                <w:b w:val="0"/>
                <w:bCs w:val="0"/>
                <w:sz w:val="24"/>
              </w:rPr>
            </w:pPr>
          </w:p>
          <w:p w14:paraId="64799E0E" w14:textId="77777777" w:rsidR="00C70A10" w:rsidRPr="00E6205E" w:rsidRDefault="00C70A10" w:rsidP="00267D95">
            <w:pPr>
              <w:rPr>
                <w:rFonts w:cstheme="minorHAnsi"/>
                <w:sz w:val="24"/>
              </w:rPr>
            </w:pPr>
          </w:p>
        </w:tc>
      </w:tr>
    </w:tbl>
    <w:p w14:paraId="394DEF82" w14:textId="77777777" w:rsidR="00C70A10" w:rsidRPr="00E6205E" w:rsidRDefault="00C70A10" w:rsidP="00157BFB">
      <w:pPr>
        <w:rPr>
          <w:rFonts w:cstheme="minorHAnsi"/>
          <w:b/>
          <w:i/>
          <w:sz w:val="24"/>
        </w:rPr>
      </w:pPr>
      <w:r w:rsidRPr="00E6205E">
        <w:rPr>
          <w:rFonts w:cstheme="minorHAnsi"/>
          <w:b/>
          <w:i/>
          <w:sz w:val="24"/>
        </w:rPr>
        <w:t>We advise parents/guardians not to plan for children to be absent from school without gaining prior agreement.  Unauthorised absence may be recorded and could result in legal proceedings against you, either through a Penalty Notice or Magistrates Court.</w:t>
      </w:r>
    </w:p>
    <w:p w14:paraId="7DEA225E" w14:textId="77777777" w:rsidR="00C70A10" w:rsidRPr="00E6205E" w:rsidRDefault="00C70A10" w:rsidP="00C70A10">
      <w:pPr>
        <w:rPr>
          <w:rFonts w:cstheme="minorHAnsi"/>
          <w:b/>
          <w:sz w:val="24"/>
        </w:rPr>
      </w:pPr>
      <w:r w:rsidRPr="00E6205E">
        <w:rPr>
          <w:rFonts w:cstheme="minorHAnsi"/>
          <w:b/>
          <w:sz w:val="24"/>
        </w:rPr>
        <w:t>Signed: …………</w:t>
      </w:r>
      <w:proofErr w:type="gramStart"/>
      <w:r w:rsidRPr="00E6205E">
        <w:rPr>
          <w:rFonts w:cstheme="minorHAnsi"/>
          <w:b/>
          <w:sz w:val="24"/>
        </w:rPr>
        <w:t>…</w:t>
      </w:r>
      <w:r w:rsidR="00180927">
        <w:rPr>
          <w:rFonts w:cstheme="minorHAnsi"/>
          <w:b/>
          <w:sz w:val="24"/>
        </w:rPr>
        <w:t>..</w:t>
      </w:r>
      <w:proofErr w:type="gramEnd"/>
      <w:r w:rsidRPr="00E6205E">
        <w:rPr>
          <w:rFonts w:cstheme="minorHAnsi"/>
          <w:b/>
          <w:sz w:val="24"/>
        </w:rPr>
        <w:t>…</w:t>
      </w:r>
      <w:r w:rsidR="00180927">
        <w:rPr>
          <w:rFonts w:cstheme="minorHAnsi"/>
          <w:b/>
          <w:sz w:val="24"/>
        </w:rPr>
        <w:t>……….</w:t>
      </w:r>
      <w:r w:rsidRPr="00E6205E">
        <w:rPr>
          <w:rFonts w:cstheme="minorHAnsi"/>
          <w:b/>
          <w:sz w:val="24"/>
        </w:rPr>
        <w:t>….……..   Print Name: ………</w:t>
      </w:r>
      <w:r w:rsidR="00180927">
        <w:rPr>
          <w:rFonts w:cstheme="minorHAnsi"/>
          <w:b/>
          <w:sz w:val="24"/>
        </w:rPr>
        <w:t>…</w:t>
      </w:r>
      <w:proofErr w:type="gramStart"/>
      <w:r w:rsidR="00180927">
        <w:rPr>
          <w:rFonts w:cstheme="minorHAnsi"/>
          <w:b/>
          <w:sz w:val="24"/>
        </w:rPr>
        <w:t>…..</w:t>
      </w:r>
      <w:proofErr w:type="gramEnd"/>
      <w:r w:rsidR="00180927">
        <w:rPr>
          <w:rFonts w:cstheme="minorHAnsi"/>
          <w:b/>
          <w:sz w:val="24"/>
        </w:rPr>
        <w:t>…..….</w:t>
      </w:r>
      <w:r w:rsidRPr="00E6205E">
        <w:rPr>
          <w:rFonts w:cstheme="minorHAnsi"/>
          <w:b/>
          <w:sz w:val="24"/>
        </w:rPr>
        <w:t>….………….   Date: …</w:t>
      </w:r>
      <w:r w:rsidR="00180927">
        <w:rPr>
          <w:rFonts w:cstheme="minorHAnsi"/>
          <w:b/>
          <w:sz w:val="24"/>
        </w:rPr>
        <w:t>……</w:t>
      </w:r>
      <w:r w:rsidRPr="00E6205E">
        <w:rPr>
          <w:rFonts w:cstheme="minorHAnsi"/>
          <w:b/>
          <w:sz w:val="24"/>
        </w:rPr>
        <w:t>…</w:t>
      </w:r>
      <w:r w:rsidR="00180927">
        <w:rPr>
          <w:rFonts w:cstheme="minorHAnsi"/>
          <w:b/>
          <w:sz w:val="24"/>
        </w:rPr>
        <w:t>…</w:t>
      </w:r>
      <w:proofErr w:type="gramStart"/>
      <w:r w:rsidRPr="00E6205E">
        <w:rPr>
          <w:rFonts w:cstheme="minorHAnsi"/>
          <w:b/>
          <w:sz w:val="24"/>
        </w:rPr>
        <w:t>…..</w:t>
      </w:r>
      <w:proofErr w:type="gramEnd"/>
      <w:r w:rsidRPr="00E6205E">
        <w:rPr>
          <w:rFonts w:cstheme="minorHAnsi"/>
          <w:b/>
          <w:sz w:val="24"/>
        </w:rPr>
        <w:t>…...</w:t>
      </w:r>
    </w:p>
    <w:p w14:paraId="1A356FAE" w14:textId="77777777" w:rsidR="009F2D89" w:rsidRPr="00E6205E" w:rsidRDefault="009F2D89" w:rsidP="00157BFB">
      <w:pPr>
        <w:jc w:val="both"/>
        <w:rPr>
          <w:rFonts w:cstheme="minorHAnsi"/>
          <w:sz w:val="12"/>
        </w:rPr>
      </w:pPr>
      <w:r w:rsidRPr="00E6205E">
        <w:rPr>
          <w:rFonts w:cstheme="minorHAnsi"/>
          <w:sz w:val="24"/>
        </w:rPr>
        <w:t xml:space="preserve">Please return this form to the school office as soon as possible – but at least </w:t>
      </w:r>
      <w:r w:rsidR="0001224E" w:rsidRPr="00E6205E">
        <w:rPr>
          <w:rFonts w:cstheme="minorHAnsi"/>
          <w:b/>
          <w:sz w:val="24"/>
        </w:rPr>
        <w:t>ONE</w:t>
      </w:r>
      <w:r w:rsidR="0001224E" w:rsidRPr="00E6205E">
        <w:rPr>
          <w:rFonts w:cstheme="minorHAnsi"/>
          <w:sz w:val="24"/>
        </w:rPr>
        <w:t xml:space="preserve"> week</w:t>
      </w:r>
      <w:r w:rsidRPr="00E6205E">
        <w:rPr>
          <w:rFonts w:cstheme="minorHAnsi"/>
          <w:sz w:val="24"/>
        </w:rPr>
        <w:t xml:space="preserve"> prior to the start date of the leave </w:t>
      </w:r>
      <w:r w:rsidR="00F945F6" w:rsidRPr="00E6205E">
        <w:rPr>
          <w:rFonts w:cstheme="minorHAnsi"/>
          <w:sz w:val="24"/>
        </w:rPr>
        <w:t>requested unless</w:t>
      </w:r>
      <w:r w:rsidRPr="00E6205E">
        <w:rPr>
          <w:rFonts w:cstheme="minorHAnsi"/>
          <w:sz w:val="24"/>
        </w:rPr>
        <w:t xml:space="preserve"> the exceptional circumstances are </w:t>
      </w:r>
      <w:r w:rsidR="00A44403" w:rsidRPr="00E6205E">
        <w:rPr>
          <w:rFonts w:cstheme="minorHAnsi"/>
          <w:sz w:val="24"/>
        </w:rPr>
        <w:t>because of</w:t>
      </w:r>
      <w:r w:rsidRPr="00E6205E">
        <w:rPr>
          <w:rFonts w:cstheme="minorHAnsi"/>
          <w:sz w:val="24"/>
        </w:rPr>
        <w:t xml:space="preserve"> </w:t>
      </w:r>
      <w:r w:rsidR="00A44403">
        <w:rPr>
          <w:rFonts w:cstheme="minorHAnsi"/>
          <w:sz w:val="24"/>
        </w:rPr>
        <w:t xml:space="preserve">an </w:t>
      </w:r>
      <w:r w:rsidRPr="00E6205E">
        <w:rPr>
          <w:rFonts w:cstheme="minorHAnsi"/>
          <w:sz w:val="24"/>
        </w:rPr>
        <w:t>emergency or bereavement.</w:t>
      </w:r>
    </w:p>
    <w:p w14:paraId="0F0A1FAF" w14:textId="77777777" w:rsidR="009F2D89" w:rsidRPr="00E6205E" w:rsidRDefault="009F2D89" w:rsidP="009F2D89">
      <w:pPr>
        <w:jc w:val="center"/>
        <w:rPr>
          <w:rFonts w:cstheme="minorHAnsi"/>
          <w:b/>
          <w:sz w:val="24"/>
        </w:rPr>
      </w:pPr>
      <w:r w:rsidRPr="00E6205E">
        <w:rPr>
          <w:rFonts w:cstheme="minorHAnsi"/>
          <w:b/>
          <w:sz w:val="24"/>
        </w:rPr>
        <w:t>For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2"/>
        <w:gridCol w:w="2523"/>
        <w:gridCol w:w="3118"/>
        <w:gridCol w:w="2835"/>
      </w:tblGrid>
      <w:tr w:rsidR="006534B6" w:rsidRPr="00AB162E" w14:paraId="5C6DE431" w14:textId="77777777" w:rsidTr="006534B6">
        <w:tc>
          <w:tcPr>
            <w:tcW w:w="2292" w:type="dxa"/>
          </w:tcPr>
          <w:p w14:paraId="126E3C44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  <w:r w:rsidRPr="00AB162E">
              <w:rPr>
                <w:rFonts w:cstheme="minorHAnsi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F8D42C9" wp14:editId="2947E573">
                      <wp:simplePos x="0" y="0"/>
                      <wp:positionH relativeFrom="column">
                        <wp:posOffset>1023621</wp:posOffset>
                      </wp:positionH>
                      <wp:positionV relativeFrom="paragraph">
                        <wp:posOffset>38100</wp:posOffset>
                      </wp:positionV>
                      <wp:extent cx="209550" cy="219075"/>
                      <wp:effectExtent l="0" t="0" r="19050" b="28575"/>
                      <wp:wrapNone/>
                      <wp:docPr id="205654980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D38A6" w14:textId="77777777" w:rsidR="006534B6" w:rsidRDefault="006534B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8D42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0.6pt;margin-top:3pt;width:16.5pt;height:1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" fillcolor="white [3201]" strokeweight=".5pt">
                      <v:textbox>
                        <w:txbxContent>
                          <w:p w14:paraId="1A7D38A6" w14:textId="77777777" w:rsidR="006534B6" w:rsidRDefault="006534B6"/>
                        </w:txbxContent>
                      </v:textbox>
                    </v:shape>
                  </w:pict>
                </mc:Fallback>
              </mc:AlternateContent>
            </w:r>
            <w:r w:rsidRPr="00AB162E">
              <w:rPr>
                <w:rFonts w:cstheme="minorHAnsi"/>
                <w:szCs w:val="20"/>
              </w:rPr>
              <w:t>Authorised:                  󠆲</w:t>
            </w:r>
          </w:p>
          <w:p w14:paraId="2A0ABF51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</w:p>
        </w:tc>
        <w:tc>
          <w:tcPr>
            <w:tcW w:w="2523" w:type="dxa"/>
          </w:tcPr>
          <w:p w14:paraId="795A4C41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  <w:r w:rsidRPr="00AB162E">
              <w:rPr>
                <w:rFonts w:cstheme="minorHAnsi"/>
                <w:b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63A2ABE" wp14:editId="40869D2E">
                      <wp:simplePos x="0" y="0"/>
                      <wp:positionH relativeFrom="column">
                        <wp:posOffset>1109980</wp:posOffset>
                      </wp:positionH>
                      <wp:positionV relativeFrom="paragraph">
                        <wp:posOffset>45720</wp:posOffset>
                      </wp:positionV>
                      <wp:extent cx="209550" cy="219075"/>
                      <wp:effectExtent l="0" t="0" r="19050" b="28575"/>
                      <wp:wrapNone/>
                      <wp:docPr id="12538795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6EA7C7" w14:textId="77777777" w:rsidR="006534B6" w:rsidRDefault="006534B6" w:rsidP="006534B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A2ABE" id="_x0000_s1027" type="#_x0000_t202" style="position:absolute;margin-left:87.4pt;margin-top:3.6pt;width:16.5pt;height:17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" fillcolor="window" strokeweight=".5pt">
                      <v:textbox>
                        <w:txbxContent>
                          <w:p w14:paraId="126EA7C7" w14:textId="77777777" w:rsidR="006534B6" w:rsidRDefault="006534B6" w:rsidP="006534B6"/>
                        </w:txbxContent>
                      </v:textbox>
                    </v:shape>
                  </w:pict>
                </mc:Fallback>
              </mc:AlternateContent>
            </w:r>
            <w:r w:rsidRPr="00AB162E">
              <w:rPr>
                <w:rFonts w:cstheme="minorHAnsi"/>
                <w:szCs w:val="20"/>
              </w:rPr>
              <w:t>Unauthorised:          󠆲</w:t>
            </w:r>
            <w:r w:rsidRPr="00AB162E">
              <w:rPr>
                <w:rFonts w:cstheme="minorHAnsi"/>
                <w:b/>
                <w:noProof/>
                <w:szCs w:val="20"/>
              </w:rPr>
              <w:t xml:space="preserve"> </w:t>
            </w:r>
          </w:p>
        </w:tc>
        <w:tc>
          <w:tcPr>
            <w:tcW w:w="3118" w:type="dxa"/>
            <w:vMerge w:val="restart"/>
          </w:tcPr>
          <w:p w14:paraId="182C64E8" w14:textId="77777777" w:rsidR="006534B6" w:rsidRDefault="00E544B0" w:rsidP="009F2D89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Warning:</w:t>
            </w:r>
          </w:p>
          <w:p w14:paraId="7A27E587" w14:textId="77777777" w:rsidR="00180927" w:rsidRDefault="00180927" w:rsidP="009F2D89">
            <w:pPr>
              <w:rPr>
                <w:rFonts w:cstheme="minorHAnsi"/>
                <w:szCs w:val="20"/>
              </w:rPr>
            </w:pPr>
          </w:p>
          <w:p w14:paraId="679D76A9" w14:textId="77777777" w:rsidR="00E544B0" w:rsidRDefault="00E544B0" w:rsidP="009F2D89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FPN:</w:t>
            </w:r>
          </w:p>
          <w:p w14:paraId="1EDE0CBC" w14:textId="77777777" w:rsidR="00180927" w:rsidRPr="00AB162E" w:rsidRDefault="00180927" w:rsidP="009F2D89">
            <w:pPr>
              <w:rPr>
                <w:rFonts w:cstheme="minorHAnsi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479B4BE2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  <w:r w:rsidRPr="00AB162E">
              <w:rPr>
                <w:rFonts w:cstheme="minorHAnsi"/>
                <w:szCs w:val="20"/>
              </w:rPr>
              <w:t>Signed: …………………...….</w:t>
            </w:r>
          </w:p>
          <w:p w14:paraId="2BBAF0CC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</w:p>
          <w:p w14:paraId="3DB497D4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  <w:r w:rsidRPr="00AB162E">
              <w:rPr>
                <w:rFonts w:cstheme="minorHAnsi"/>
                <w:szCs w:val="20"/>
              </w:rPr>
              <w:t>Position: …….………</w:t>
            </w:r>
            <w:proofErr w:type="gramStart"/>
            <w:r w:rsidRPr="00AB162E">
              <w:rPr>
                <w:rFonts w:cstheme="minorHAnsi"/>
                <w:szCs w:val="20"/>
              </w:rPr>
              <w:t>…..</w:t>
            </w:r>
            <w:proofErr w:type="gramEnd"/>
            <w:r w:rsidRPr="00AB162E">
              <w:rPr>
                <w:rFonts w:cstheme="minorHAnsi"/>
                <w:szCs w:val="20"/>
              </w:rPr>
              <w:t>….</w:t>
            </w:r>
          </w:p>
          <w:p w14:paraId="54317210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</w:p>
          <w:p w14:paraId="07F1A5AF" w14:textId="77777777" w:rsidR="006534B6" w:rsidRPr="00AB162E" w:rsidRDefault="006534B6" w:rsidP="009F2D89">
            <w:pPr>
              <w:rPr>
                <w:rFonts w:cstheme="minorHAnsi"/>
                <w:szCs w:val="20"/>
              </w:rPr>
            </w:pPr>
            <w:r w:rsidRPr="00AB162E">
              <w:rPr>
                <w:rFonts w:cstheme="minorHAnsi"/>
                <w:szCs w:val="20"/>
              </w:rPr>
              <w:t>Date: …………………….……</w:t>
            </w:r>
          </w:p>
        </w:tc>
      </w:tr>
      <w:tr w:rsidR="006534B6" w:rsidRPr="00E6205E" w14:paraId="7C66B829" w14:textId="77777777" w:rsidTr="006534B6">
        <w:trPr>
          <w:trHeight w:val="885"/>
        </w:trPr>
        <w:tc>
          <w:tcPr>
            <w:tcW w:w="2292" w:type="dxa"/>
          </w:tcPr>
          <w:p w14:paraId="7ED81FC9" w14:textId="77777777" w:rsidR="006534B6" w:rsidRPr="00E6205E" w:rsidRDefault="006534B6" w:rsidP="009F2D89">
            <w:pPr>
              <w:rPr>
                <w:rFonts w:cstheme="minorHAnsi"/>
                <w:sz w:val="24"/>
              </w:rPr>
            </w:pPr>
            <w:r w:rsidRPr="00E6205E">
              <w:rPr>
                <w:rFonts w:cstheme="minorHAnsi"/>
                <w:sz w:val="24"/>
              </w:rPr>
              <w:t>Attendance       …. %</w:t>
            </w:r>
          </w:p>
          <w:p w14:paraId="4448691E" w14:textId="77777777" w:rsidR="006534B6" w:rsidRDefault="006534B6" w:rsidP="009F2D89">
            <w:pPr>
              <w:rPr>
                <w:rFonts w:cstheme="minorHAnsi"/>
                <w:sz w:val="24"/>
              </w:rPr>
            </w:pPr>
          </w:p>
          <w:p w14:paraId="28F56A8F" w14:textId="77777777" w:rsidR="00516CD6" w:rsidRPr="00E6205E" w:rsidRDefault="00516CD6" w:rsidP="009F2D89">
            <w:pPr>
              <w:rPr>
                <w:rFonts w:cstheme="minorHAnsi"/>
                <w:sz w:val="24"/>
              </w:rPr>
            </w:pPr>
          </w:p>
        </w:tc>
        <w:tc>
          <w:tcPr>
            <w:tcW w:w="2523" w:type="dxa"/>
          </w:tcPr>
          <w:p w14:paraId="6A05AE70" w14:textId="77777777" w:rsidR="006534B6" w:rsidRDefault="006534B6" w:rsidP="006534B6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748C59B" wp14:editId="0DD18143">
                      <wp:simplePos x="0" y="0"/>
                      <wp:positionH relativeFrom="margin">
                        <wp:posOffset>1155700</wp:posOffset>
                      </wp:positionH>
                      <wp:positionV relativeFrom="paragraph">
                        <wp:posOffset>42545</wp:posOffset>
                      </wp:positionV>
                      <wp:extent cx="161925" cy="180975"/>
                      <wp:effectExtent l="0" t="0" r="28575" b="28575"/>
                      <wp:wrapNone/>
                      <wp:docPr id="916973531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08BD8F1" w14:textId="77777777" w:rsidR="006534B6" w:rsidRDefault="006534B6" w:rsidP="00683613">
                                  <w:r w:rsidRPr="00683613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2A492C8" wp14:editId="1E9FCB0A">
                                        <wp:extent cx="0" cy="0"/>
                                        <wp:effectExtent l="0" t="0" r="0" b="0"/>
                                        <wp:docPr id="2018129415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683613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3D03F0" wp14:editId="06CD0F11">
                                        <wp:extent cx="0" cy="0"/>
                                        <wp:effectExtent l="0" t="0" r="0" b="0"/>
                                        <wp:docPr id="388242048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8C59B" id="_x0000_s1028" type="#_x0000_t202" style="position:absolute;margin-left:91pt;margin-top:3.35pt;width:12.75pt;height:14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" fillcolor="window" strokeweight=".5pt">
                      <v:textbox>
                        <w:txbxContent>
                          <w:p w14:paraId="108BD8F1" w14:textId="77777777" w:rsidR="006534B6" w:rsidRDefault="006534B6" w:rsidP="00683613">
                            <w:r w:rsidRPr="00683613">
                              <w:rPr>
                                <w:noProof/>
                              </w:rPr>
                              <w:drawing>
                                <wp:inline distT="0" distB="0" distL="0" distR="0" wp14:anchorId="22A492C8" wp14:editId="1E9FCB0A">
                                  <wp:extent cx="0" cy="0"/>
                                  <wp:effectExtent l="0" t="0" r="0" b="0"/>
                                  <wp:docPr id="2018129415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83613">
                              <w:rPr>
                                <w:noProof/>
                              </w:rPr>
                              <w:drawing>
                                <wp:inline distT="0" distB="0" distL="0" distR="0" wp14:anchorId="733D03F0" wp14:editId="06CD0F11">
                                  <wp:extent cx="0" cy="0"/>
                                  <wp:effectExtent l="0" t="0" r="0" b="0"/>
                                  <wp:docPr id="38824204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rFonts w:cstheme="minorHAnsi"/>
                <w:sz w:val="24"/>
              </w:rPr>
              <w:t xml:space="preserve">Absence </w:t>
            </w:r>
            <w:r w:rsidRPr="00E6205E">
              <w:rPr>
                <w:rFonts w:cstheme="minorHAnsi"/>
                <w:sz w:val="24"/>
              </w:rPr>
              <w:t xml:space="preserve">Code:        </w:t>
            </w:r>
          </w:p>
          <w:p w14:paraId="7701EB41" w14:textId="77777777" w:rsidR="006534B6" w:rsidRPr="006534B6" w:rsidRDefault="006534B6" w:rsidP="006534B6">
            <w:pPr>
              <w:rPr>
                <w:rFonts w:cstheme="minorHAnsi"/>
                <w:sz w:val="10"/>
                <w:szCs w:val="8"/>
              </w:rPr>
            </w:pPr>
          </w:p>
          <w:p w14:paraId="1FAB2463" w14:textId="77777777" w:rsidR="006534B6" w:rsidRPr="00E6205E" w:rsidRDefault="006534B6" w:rsidP="006534B6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958926D" wp14:editId="15F62416">
                      <wp:simplePos x="0" y="0"/>
                      <wp:positionH relativeFrom="margin">
                        <wp:posOffset>1157605</wp:posOffset>
                      </wp:positionH>
                      <wp:positionV relativeFrom="paragraph">
                        <wp:posOffset>31750</wp:posOffset>
                      </wp:positionV>
                      <wp:extent cx="161925" cy="180975"/>
                      <wp:effectExtent l="0" t="0" r="28575" b="28575"/>
                      <wp:wrapNone/>
                      <wp:docPr id="899278050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22400A" w14:textId="77777777" w:rsidR="006534B6" w:rsidRDefault="006534B6" w:rsidP="006534B6">
                                  <w:r w:rsidRPr="00683613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C7C2D7" wp14:editId="218A6668">
                                        <wp:extent cx="0" cy="0"/>
                                        <wp:effectExtent l="0" t="0" r="0" b="0"/>
                                        <wp:docPr id="1003565639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683613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5877561" wp14:editId="48AEDCA9">
                                        <wp:extent cx="0" cy="0"/>
                                        <wp:effectExtent l="0" t="0" r="0" b="0"/>
                                        <wp:docPr id="205716213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8926D" id="_x0000_s1029" type="#_x0000_t202" style="position:absolute;margin-left:91.15pt;margin-top:2.5pt;width:12.75pt;height:14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" fillcolor="window" strokeweight=".5pt">
                      <v:textbox>
                        <w:txbxContent>
                          <w:p w14:paraId="2222400A" w14:textId="77777777" w:rsidR="006534B6" w:rsidRDefault="006534B6" w:rsidP="006534B6">
                            <w:r w:rsidRPr="00683613">
                              <w:rPr>
                                <w:noProof/>
                              </w:rPr>
                              <w:drawing>
                                <wp:inline distT="0" distB="0" distL="0" distR="0" wp14:anchorId="03C7C2D7" wp14:editId="218A6668">
                                  <wp:extent cx="0" cy="0"/>
                                  <wp:effectExtent l="0" t="0" r="0" b="0"/>
                                  <wp:docPr id="1003565639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83613">
                              <w:rPr>
                                <w:noProof/>
                              </w:rPr>
                              <w:drawing>
                                <wp:inline distT="0" distB="0" distL="0" distR="0" wp14:anchorId="55877561" wp14:editId="48AEDCA9">
                                  <wp:extent cx="0" cy="0"/>
                                  <wp:effectExtent l="0" t="0" r="0" b="0"/>
                                  <wp:docPr id="205716213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rFonts w:cstheme="minorHAnsi"/>
                <w:sz w:val="24"/>
              </w:rPr>
              <w:t>No</w:t>
            </w:r>
            <w:r w:rsidRPr="00E6205E">
              <w:rPr>
                <w:rFonts w:cstheme="minorHAnsi"/>
                <w:sz w:val="24"/>
              </w:rPr>
              <w:t xml:space="preserve"> of days:         </w:t>
            </w:r>
          </w:p>
        </w:tc>
        <w:tc>
          <w:tcPr>
            <w:tcW w:w="3118" w:type="dxa"/>
            <w:vMerge/>
          </w:tcPr>
          <w:p w14:paraId="039FA28A" w14:textId="77777777" w:rsidR="006534B6" w:rsidRPr="00E6205E" w:rsidRDefault="006534B6" w:rsidP="009F2D89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835" w:type="dxa"/>
            <w:vMerge/>
          </w:tcPr>
          <w:p w14:paraId="1E2B40EE" w14:textId="77777777" w:rsidR="006534B6" w:rsidRPr="00E6205E" w:rsidRDefault="006534B6" w:rsidP="009F2D89">
            <w:pPr>
              <w:jc w:val="center"/>
              <w:rPr>
                <w:rFonts w:cstheme="minorHAnsi"/>
                <w:sz w:val="24"/>
              </w:rPr>
            </w:pPr>
          </w:p>
        </w:tc>
      </w:tr>
    </w:tbl>
    <w:p w14:paraId="0BB3E499" w14:textId="77777777" w:rsidR="009F2D89" w:rsidRPr="005050F2" w:rsidRDefault="009F2D89" w:rsidP="00461689">
      <w:pPr>
        <w:jc w:val="center"/>
        <w:rPr>
          <w:rFonts w:ascii="Times New Roman" w:hAnsi="Times New Roman" w:cs="Times New Roman"/>
          <w:b/>
          <w:sz w:val="2"/>
        </w:rPr>
      </w:pPr>
    </w:p>
    <w:sectPr w:rsidR="009F2D89" w:rsidRPr="005050F2" w:rsidSect="006534B6">
      <w:footerReference w:type="default" r:id="rId13"/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FB829" w14:textId="77777777" w:rsidR="00883F88" w:rsidRDefault="00883F88" w:rsidP="005050F2">
      <w:pPr>
        <w:spacing w:after="0" w:line="240" w:lineRule="auto"/>
      </w:pPr>
      <w:r>
        <w:separator/>
      </w:r>
    </w:p>
  </w:endnote>
  <w:endnote w:type="continuationSeparator" w:id="0">
    <w:p w14:paraId="66DF8F8E" w14:textId="77777777" w:rsidR="00883F88" w:rsidRDefault="00883F88" w:rsidP="00505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27CEB" w14:textId="77777777" w:rsidR="005050F2" w:rsidRPr="005050F2" w:rsidRDefault="005050F2" w:rsidP="005050F2">
    <w:pPr>
      <w:pStyle w:val="Footer"/>
      <w:jc w:val="right"/>
      <w:rPr>
        <w:rFonts w:ascii="Times New Roman" w:hAnsi="Times New Roman" w:cs="Times New Roman"/>
        <w:i/>
        <w:sz w:val="10"/>
        <w:szCs w:val="18"/>
      </w:rPr>
    </w:pPr>
    <w:r w:rsidRPr="005050F2">
      <w:rPr>
        <w:rFonts w:ascii="Times New Roman" w:hAnsi="Times New Roman" w:cs="Times New Roman"/>
        <w:i/>
        <w:sz w:val="10"/>
        <w:szCs w:val="18"/>
      </w:rPr>
      <w:fldChar w:fldCharType="begin"/>
    </w:r>
    <w:r w:rsidRPr="005050F2">
      <w:rPr>
        <w:rFonts w:ascii="Times New Roman" w:hAnsi="Times New Roman" w:cs="Times New Roman"/>
        <w:i/>
        <w:sz w:val="10"/>
        <w:szCs w:val="18"/>
      </w:rPr>
      <w:instrText xml:space="preserve"> FILENAME  \p  \* MERGEFORMAT </w:instrText>
    </w:r>
    <w:r w:rsidRPr="005050F2">
      <w:rPr>
        <w:rFonts w:ascii="Times New Roman" w:hAnsi="Times New Roman" w:cs="Times New Roman"/>
        <w:i/>
        <w:sz w:val="10"/>
        <w:szCs w:val="18"/>
      </w:rPr>
      <w:fldChar w:fldCharType="separate"/>
    </w:r>
    <w:r w:rsidR="00883F88">
      <w:rPr>
        <w:rFonts w:ascii="Times New Roman" w:hAnsi="Times New Roman" w:cs="Times New Roman"/>
        <w:i/>
        <w:noProof/>
        <w:sz w:val="10"/>
        <w:szCs w:val="18"/>
      </w:rPr>
      <w:t>Document26</w:t>
    </w:r>
    <w:r w:rsidRPr="005050F2">
      <w:rPr>
        <w:rFonts w:ascii="Times New Roman" w:hAnsi="Times New Roman" w:cs="Times New Roman"/>
        <w:i/>
        <w:sz w:val="10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B72F9" w14:textId="77777777" w:rsidR="00883F88" w:rsidRDefault="00883F88" w:rsidP="005050F2">
      <w:pPr>
        <w:spacing w:after="0" w:line="240" w:lineRule="auto"/>
      </w:pPr>
      <w:r>
        <w:separator/>
      </w:r>
    </w:p>
  </w:footnote>
  <w:footnote w:type="continuationSeparator" w:id="0">
    <w:p w14:paraId="24657EF9" w14:textId="77777777" w:rsidR="00883F88" w:rsidRDefault="00883F88" w:rsidP="00505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D63D47"/>
    <w:multiLevelType w:val="hybridMultilevel"/>
    <w:tmpl w:val="12C449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3818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F88"/>
    <w:rsid w:val="000075F2"/>
    <w:rsid w:val="0001224E"/>
    <w:rsid w:val="00044E1A"/>
    <w:rsid w:val="00057014"/>
    <w:rsid w:val="00157BFB"/>
    <w:rsid w:val="00180927"/>
    <w:rsid w:val="00186722"/>
    <w:rsid w:val="001D5597"/>
    <w:rsid w:val="00224A06"/>
    <w:rsid w:val="00261B1A"/>
    <w:rsid w:val="00267D95"/>
    <w:rsid w:val="00271132"/>
    <w:rsid w:val="00281CCF"/>
    <w:rsid w:val="0045633C"/>
    <w:rsid w:val="00461689"/>
    <w:rsid w:val="005050F2"/>
    <w:rsid w:val="00516CD6"/>
    <w:rsid w:val="006534B6"/>
    <w:rsid w:val="00683613"/>
    <w:rsid w:val="00883F88"/>
    <w:rsid w:val="008B5F61"/>
    <w:rsid w:val="009F2D89"/>
    <w:rsid w:val="00A064F3"/>
    <w:rsid w:val="00A44403"/>
    <w:rsid w:val="00A9752B"/>
    <w:rsid w:val="00AB162E"/>
    <w:rsid w:val="00AE10A7"/>
    <w:rsid w:val="00C70A10"/>
    <w:rsid w:val="00C95DD9"/>
    <w:rsid w:val="00CA1C2E"/>
    <w:rsid w:val="00DA4ED5"/>
    <w:rsid w:val="00DA7F52"/>
    <w:rsid w:val="00DC67F8"/>
    <w:rsid w:val="00E00DE3"/>
    <w:rsid w:val="00E300A8"/>
    <w:rsid w:val="00E544B0"/>
    <w:rsid w:val="00E6205E"/>
    <w:rsid w:val="00EA7419"/>
    <w:rsid w:val="00ED3DA5"/>
    <w:rsid w:val="00F453FB"/>
    <w:rsid w:val="00F945F6"/>
    <w:rsid w:val="00F9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97166"/>
  <w15:chartTrackingRefBased/>
  <w15:docId w15:val="{E3E73E58-953C-4C5C-A975-D3DD0CDE8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A10"/>
    <w:pPr>
      <w:ind w:left="720"/>
      <w:contextualSpacing/>
    </w:pPr>
  </w:style>
  <w:style w:type="table" w:styleId="TableGrid">
    <w:name w:val="Table Grid"/>
    <w:basedOn w:val="TableNormal"/>
    <w:uiPriority w:val="39"/>
    <w:rsid w:val="00C7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C70A1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505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0F2"/>
  </w:style>
  <w:style w:type="paragraph" w:styleId="Footer">
    <w:name w:val="footer"/>
    <w:basedOn w:val="Normal"/>
    <w:link w:val="FooterChar"/>
    <w:uiPriority w:val="99"/>
    <w:unhideWhenUsed/>
    <w:rsid w:val="00505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ruskingtonwinchelsea.sharepoint.com/sites/SharedData-Admin/Shared%20Documents/General/4.%20Attendance/2024-25/TEMPLATE%20LETTERS/Exceptional%20leave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4a2137-3d46-4a03-a9e4-a82e03005244">
      <Terms xmlns="http://schemas.microsoft.com/office/infopath/2007/PartnerControls"/>
    </lcf76f155ced4ddcb4097134ff3c332f>
    <TaxCatchAll xmlns="a63cf793-9aed-4eae-9d4d-566ed7f921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DFFABBB23A9344839194D29A541827" ma:contentTypeVersion="14" ma:contentTypeDescription="Create a new document." ma:contentTypeScope="" ma:versionID="c33f888b5f27e1be5010b5fd8ef54f03">
  <xsd:schema xmlns:xsd="http://www.w3.org/2001/XMLSchema" xmlns:xs="http://www.w3.org/2001/XMLSchema" xmlns:p="http://schemas.microsoft.com/office/2006/metadata/properties" xmlns:ns2="e54a2137-3d46-4a03-a9e4-a82e03005244" xmlns:ns3="a63cf793-9aed-4eae-9d4d-566ed7f92104" targetNamespace="http://schemas.microsoft.com/office/2006/metadata/properties" ma:root="true" ma:fieldsID="747fd45334502c01b5884cb646a5333b" ns2:_="" ns3:_="">
    <xsd:import namespace="e54a2137-3d46-4a03-a9e4-a82e03005244"/>
    <xsd:import namespace="a63cf793-9aed-4eae-9d4d-566ed7f921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a2137-3d46-4a03-a9e4-a82e03005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f068534-9792-48f6-bd4d-fcfa01293a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cf793-9aed-4eae-9d4d-566ed7f9210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9e2d77e-cefa-4bda-80af-505a217e7cac}" ma:internalName="TaxCatchAll" ma:showField="CatchAllData" ma:web="a63cf793-9aed-4eae-9d4d-566ed7f92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495B8-2FC9-4CCF-9F16-482077BF096C}">
  <ds:schemaRefs>
    <ds:schemaRef ds:uri="e54a2137-3d46-4a03-a9e4-a82e03005244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63cf793-9aed-4eae-9d4d-566ed7f92104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17B38ED-87E0-448F-80C3-C49DE541D6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a2137-3d46-4a03-a9e4-a82e03005244"/>
    <ds:schemaRef ds:uri="a63cf793-9aed-4eae-9d4d-566ed7f92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7C0FC4-7141-4B31-9B2A-5517E88794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Exceptional%20leave%20form</Template>
  <TotalTime>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McCann</dc:creator>
  <cp:keywords/>
  <dc:description/>
  <cp:lastModifiedBy>Alison McCann</cp:lastModifiedBy>
  <cp:revision>2</cp:revision>
  <cp:lastPrinted>2024-09-09T10:37:00Z</cp:lastPrinted>
  <dcterms:created xsi:type="dcterms:W3CDTF">2025-06-02T09:19:00Z</dcterms:created>
  <dcterms:modified xsi:type="dcterms:W3CDTF">2025-06-02T09:19:00Z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0x01010079DFFABBB23A9344839194D29A541827</vt:lpwstr>
  </property>
  <property fmtid="{D5CDD505-2E9C-101B-9397-08002B2CF9AE}" pid="3" name="Order">
    <vt:r8>76400</vt:r8>
  </property>
  <property fmtid="{D5CDD505-2E9C-101B-9397-08002B2CF9AE}" pid="4" name="MediaServiceImageTags">
    <vt:lpwstr/>
  </property>
</Properties>
</file>