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7773F" w14:textId="15D1A139" w:rsidR="004B4164" w:rsidRDefault="001168FB" w:rsidP="004B4164">
      <w:pPr>
        <w:rPr>
          <w:noProof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5C135F" wp14:editId="164BA4F9">
                <wp:simplePos x="0" y="0"/>
                <wp:positionH relativeFrom="column">
                  <wp:posOffset>8467</wp:posOffset>
                </wp:positionH>
                <wp:positionV relativeFrom="paragraph">
                  <wp:posOffset>8467</wp:posOffset>
                </wp:positionV>
                <wp:extent cx="3101340" cy="3268133"/>
                <wp:effectExtent l="0" t="0" r="22860" b="27940"/>
                <wp:wrapNone/>
                <wp:docPr id="139579090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340" cy="326813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78457C" w14:textId="77777777" w:rsidR="004B4164" w:rsidRPr="0023473E" w:rsidRDefault="004B4164" w:rsidP="004B4164">
                            <w:pP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  <w:r w:rsidRPr="0023473E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Dear Parents and Year 5 children,</w:t>
                            </w:r>
                          </w:p>
                          <w:p w14:paraId="25CDFC4D" w14:textId="77777777" w:rsidR="004B4164" w:rsidRPr="0023473E" w:rsidRDefault="004B4164" w:rsidP="004B4164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6A54CAB8" w14:textId="4181E6DF" w:rsidR="004B4164" w:rsidRPr="0023473E" w:rsidRDefault="007A7AB3" w:rsidP="004B4164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Welcome to the</w:t>
                            </w:r>
                            <w:r w:rsidR="000852CC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second</w:t>
                            </w:r>
                            <w:r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852CC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s</w:t>
                            </w:r>
                            <w:r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pring</w:t>
                            </w:r>
                            <w:r w:rsidR="004B4164"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852CC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t</w:t>
                            </w:r>
                            <w:r w:rsidR="004B4164"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erm</w:t>
                            </w:r>
                            <w:r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.</w:t>
                            </w:r>
                            <w:r w:rsidR="004B4164"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PE is </w:t>
                            </w:r>
                            <w:r w:rsidR="000852CC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Tuesday</w:t>
                            </w:r>
                            <w:r w:rsidR="004B4164"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and Thursday where possible – although this can sometimes be disrupted, so please ensure PE kits are in all </w:t>
                            </w:r>
                            <w:proofErr w:type="gramStart"/>
                            <w:r w:rsidR="004B4164"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week</w:t>
                            </w:r>
                            <w:proofErr w:type="gramEnd"/>
                            <w:r w:rsidR="004B4164"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1F1F040" w14:textId="77777777" w:rsidR="004B4164" w:rsidRPr="0023473E" w:rsidRDefault="004B4164" w:rsidP="004B4164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499AA74F" w14:textId="7AA0B012" w:rsidR="004B4164" w:rsidRPr="0023473E" w:rsidRDefault="004B4164" w:rsidP="004B4164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Homework </w:t>
                            </w:r>
                            <w:r w:rsidR="00777D80"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will </w:t>
                            </w:r>
                            <w:r w:rsidR="009F36EC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be </w:t>
                            </w:r>
                            <w:r w:rsidR="00A41B0C"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handed </w:t>
                            </w:r>
                            <w:r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out on Thursday and due in on Monday.</w:t>
                            </w:r>
                          </w:p>
                          <w:p w14:paraId="4D11564B" w14:textId="7B1DEF07" w:rsidR="004B4164" w:rsidRPr="0023473E" w:rsidRDefault="004B4164" w:rsidP="004B4164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Children will also have weekly spellings on </w:t>
                            </w:r>
                            <w:proofErr w:type="spellStart"/>
                            <w:r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EdShed</w:t>
                            </w:r>
                            <w:proofErr w:type="spellEnd"/>
                            <w:r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and times tables ongoing.  </w:t>
                            </w:r>
                            <w:r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2D2857DC" w14:textId="77777777" w:rsidR="004B4164" w:rsidRPr="0023473E" w:rsidRDefault="004B4164" w:rsidP="004B4164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Please feel free to chat to Miss Reid at the beginning or the end of the day should you have any queries.  </w:t>
                            </w:r>
                          </w:p>
                          <w:p w14:paraId="7FBF59E0" w14:textId="77777777" w:rsidR="004B4164" w:rsidRPr="0023473E" w:rsidRDefault="004B4164" w:rsidP="004B4164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6AE7E719" w14:textId="0AB628DE" w:rsidR="004B4164" w:rsidRPr="0023473E" w:rsidRDefault="004B4164" w:rsidP="004B4164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Alternatively, contact the office for an appointment! </w:t>
                            </w:r>
                            <w:r w:rsidRPr="0023473E">
                              <w:rPr>
                                <w:rFonts w:ascii="Segoe UI Emoji" w:eastAsia="Segoe UI Emoji" w:hAnsi="Segoe UI Emoji" w:cs="Segoe UI Emoji"/>
                                <w:sz w:val="22"/>
                                <w:szCs w:val="22"/>
                              </w:rPr>
                              <w:t>😊</w:t>
                            </w:r>
                            <w:r w:rsidRPr="0023473E">
                              <w:rPr>
                                <w:rFonts w:asciiTheme="minorHAnsi" w:eastAsia="Segoe UI Emoji" w:hAnsiTheme="minorHAnsi" w:cs="Segoe UI Emoj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5C135F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.65pt;margin-top:.65pt;width:244.2pt;height:257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" filled="f">
                <v:textbox>
                  <w:txbxContent>
                    <w:p w14:paraId="6778457C" w14:textId="77777777" w:rsidR="004B4164" w:rsidRPr="0023473E" w:rsidRDefault="004B4164" w:rsidP="004B4164">
                      <w:pP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  <w:r w:rsidRPr="0023473E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Dear Parents and Year 5 children,</w:t>
                      </w:r>
                    </w:p>
                    <w:p w14:paraId="25CDFC4D" w14:textId="77777777" w:rsidR="004B4164" w:rsidRPr="0023473E" w:rsidRDefault="004B4164" w:rsidP="004B4164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6A54CAB8" w14:textId="4181E6DF" w:rsidR="004B4164" w:rsidRPr="0023473E" w:rsidRDefault="007A7AB3" w:rsidP="004B4164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>Welcome to the</w:t>
                      </w:r>
                      <w:r w:rsidR="000852CC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second</w:t>
                      </w:r>
                      <w:r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</w:t>
                      </w:r>
                      <w:r w:rsidR="000852CC">
                        <w:rPr>
                          <w:rFonts w:asciiTheme="minorHAnsi" w:hAnsiTheme="minorHAnsi"/>
                          <w:sz w:val="22"/>
                          <w:szCs w:val="22"/>
                        </w:rPr>
                        <w:t>s</w:t>
                      </w:r>
                      <w:r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>pring</w:t>
                      </w:r>
                      <w:r w:rsidR="004B4164"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</w:t>
                      </w:r>
                      <w:r w:rsidR="000852CC">
                        <w:rPr>
                          <w:rFonts w:asciiTheme="minorHAnsi" w:hAnsiTheme="minorHAnsi"/>
                          <w:sz w:val="22"/>
                          <w:szCs w:val="22"/>
                        </w:rPr>
                        <w:t>t</w:t>
                      </w:r>
                      <w:r w:rsidR="004B4164"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>erm</w:t>
                      </w:r>
                      <w:r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>.</w:t>
                      </w:r>
                      <w:r w:rsidR="004B4164"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PE is </w:t>
                      </w:r>
                      <w:r w:rsidR="000852CC">
                        <w:rPr>
                          <w:rFonts w:asciiTheme="minorHAnsi" w:hAnsiTheme="minorHAnsi"/>
                          <w:sz w:val="22"/>
                          <w:szCs w:val="22"/>
                        </w:rPr>
                        <w:t>Tuesday</w:t>
                      </w:r>
                      <w:r w:rsidR="004B4164"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and Thursday where possible – although this can sometimes be disrupted, so please ensure PE kits are in all </w:t>
                      </w:r>
                      <w:proofErr w:type="gramStart"/>
                      <w:r w:rsidR="004B4164"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>week</w:t>
                      </w:r>
                      <w:proofErr w:type="gramEnd"/>
                      <w:r w:rsidR="004B4164"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>.</w:t>
                      </w:r>
                    </w:p>
                    <w:p w14:paraId="51F1F040" w14:textId="77777777" w:rsidR="004B4164" w:rsidRPr="0023473E" w:rsidRDefault="004B4164" w:rsidP="004B4164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499AA74F" w14:textId="7AA0B012" w:rsidR="004B4164" w:rsidRPr="0023473E" w:rsidRDefault="004B4164" w:rsidP="004B4164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Homework </w:t>
                      </w:r>
                      <w:r w:rsidR="00777D80"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will </w:t>
                      </w:r>
                      <w:r w:rsidR="009F36EC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be </w:t>
                      </w:r>
                      <w:r w:rsidR="00A41B0C"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handed </w:t>
                      </w:r>
                      <w:r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>out on Thursday and due in on Monday.</w:t>
                      </w:r>
                    </w:p>
                    <w:p w14:paraId="4D11564B" w14:textId="7B1DEF07" w:rsidR="004B4164" w:rsidRPr="0023473E" w:rsidRDefault="004B4164" w:rsidP="004B4164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Children will also have weekly spellings on </w:t>
                      </w:r>
                      <w:proofErr w:type="spellStart"/>
                      <w:r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>EdShed</w:t>
                      </w:r>
                      <w:proofErr w:type="spellEnd"/>
                      <w:r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and times tables ongoing.  </w:t>
                      </w:r>
                      <w:r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br/>
                      </w:r>
                    </w:p>
                    <w:p w14:paraId="2D2857DC" w14:textId="77777777" w:rsidR="004B4164" w:rsidRPr="0023473E" w:rsidRDefault="004B4164" w:rsidP="004B4164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Please feel free to chat to Miss Reid at the beginning or the end of the day should you have any queries.  </w:t>
                      </w:r>
                    </w:p>
                    <w:p w14:paraId="7FBF59E0" w14:textId="77777777" w:rsidR="004B4164" w:rsidRPr="0023473E" w:rsidRDefault="004B4164" w:rsidP="004B4164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6AE7E719" w14:textId="0AB628DE" w:rsidR="004B4164" w:rsidRPr="0023473E" w:rsidRDefault="004B4164" w:rsidP="004B4164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Alternatively, contact the office for an appointment! </w:t>
                      </w:r>
                      <w:r w:rsidRPr="0023473E">
                        <w:rPr>
                          <w:rFonts w:ascii="Segoe UI Emoji" w:eastAsia="Segoe UI Emoji" w:hAnsi="Segoe UI Emoji" w:cs="Segoe UI Emoji"/>
                          <w:sz w:val="22"/>
                          <w:szCs w:val="22"/>
                        </w:rPr>
                        <w:t>😊</w:t>
                      </w:r>
                      <w:r w:rsidRPr="0023473E">
                        <w:rPr>
                          <w:rFonts w:asciiTheme="minorHAnsi" w:eastAsia="Segoe UI Emoji" w:hAnsiTheme="minorHAnsi" w:cs="Segoe UI Emoji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041B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7F444A" wp14:editId="38C2AFB5">
                <wp:simplePos x="0" y="0"/>
                <wp:positionH relativeFrom="margin">
                  <wp:posOffset>6675120</wp:posOffset>
                </wp:positionH>
                <wp:positionV relativeFrom="paragraph">
                  <wp:posOffset>8890</wp:posOffset>
                </wp:positionV>
                <wp:extent cx="3149600" cy="3108960"/>
                <wp:effectExtent l="0" t="0" r="12700" b="15240"/>
                <wp:wrapSquare wrapText="bothSides"/>
                <wp:docPr id="176715212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49600" cy="31089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  <a:effectLst/>
                      </wps:spPr>
                      <wps:txbx>
                        <w:txbxContent>
                          <w:p w14:paraId="6B828020" w14:textId="284615CE" w:rsidR="004B4164" w:rsidRPr="00CE03FD" w:rsidRDefault="004B4164" w:rsidP="004B4164">
                            <w:pP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  <w:r w:rsidRPr="00CE03FD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As readers </w:t>
                            </w:r>
                            <w:r w:rsidR="002774FB" w:rsidRPr="00CE03FD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and </w:t>
                            </w:r>
                            <w:proofErr w:type="gramStart"/>
                            <w:r w:rsidR="002774FB" w:rsidRPr="00CE03FD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writers</w:t>
                            </w:r>
                            <w:proofErr w:type="gramEnd"/>
                            <w:r w:rsidR="002774FB" w:rsidRPr="00CE03FD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w</w:t>
                            </w:r>
                            <w:r w:rsidRPr="00CE03FD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e will: </w:t>
                            </w:r>
                          </w:p>
                          <w:p w14:paraId="087A4191" w14:textId="2CFAFB01" w:rsidR="004B4164" w:rsidRPr="00CE03FD" w:rsidRDefault="004B4164" w:rsidP="004B4164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r w:rsidRPr="00CE03FD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…</w:t>
                            </w:r>
                            <w:r w:rsidR="007D3B51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discovering the book: Boy in the Tower.</w:t>
                            </w:r>
                            <w:r w:rsidR="00ED23B0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ED23B0" w:rsidRPr="00ED23B0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This book sounds like a straightforward science-fiction tale, in which </w:t>
                            </w:r>
                            <w:r w:rsidR="00ED23B0" w:rsidRPr="00ED23B0">
                              <w:rPr>
                                <w:rFonts w:asciiTheme="minorHAnsi" w:hAnsiTheme="minorHAnsi"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Day of the Triffids</w:t>
                            </w:r>
                            <w:r w:rsidR="00ED23B0" w:rsidRPr="00ED23B0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 style plants consume buildings and cast out deadly spores. In fact, it reads more like a fable about friendship, loyalty and bravery</w:t>
                            </w:r>
                            <w:r w:rsidR="008A0DA2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!</w:t>
                            </w:r>
                            <w:r w:rsidRPr="00CE03FD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5532078E" w14:textId="77777777" w:rsidR="004B4164" w:rsidRPr="00CE03FD" w:rsidRDefault="004B4164" w:rsidP="004B4164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r w:rsidRPr="00CE03FD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Children are expected to read 20 minutes a night </w:t>
                            </w:r>
                            <w:r w:rsidRPr="00CE03FD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– please help us in encouraging this!  </w:t>
                            </w:r>
                          </w:p>
                          <w:p w14:paraId="7B58AF0B" w14:textId="77777777" w:rsidR="004B4164" w:rsidRPr="00CE03FD" w:rsidRDefault="004B4164" w:rsidP="004B4164">
                            <w:pPr>
                              <w:ind w:left="1843"/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r w:rsidRPr="00CE03FD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All children are expected to read out loud to an adult at least once a week - this will help their fluency and expression. </w:t>
                            </w:r>
                          </w:p>
                          <w:p w14:paraId="14403EBF" w14:textId="77777777" w:rsidR="004B4164" w:rsidRPr="00CE03FD" w:rsidRDefault="004B4164" w:rsidP="004B4164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7FB3E1B3" w14:textId="77777777" w:rsidR="004B4164" w:rsidRPr="00CE03FD" w:rsidRDefault="004B4164" w:rsidP="00F041B1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CE03FD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We hope you enjoy this time with your child too!</w:t>
                            </w:r>
                          </w:p>
                          <w:p w14:paraId="32E698B3" w14:textId="77777777" w:rsidR="004B4164" w:rsidRPr="00D32B45" w:rsidRDefault="004B4164" w:rsidP="004B4164">
                            <w:pPr>
                              <w:rPr>
                                <w:rFonts w:ascii="XCCW Joined PC7a" w:hAnsi="XCCW Joined PC7a"/>
                                <w:sz w:val="22"/>
                                <w:szCs w:val="22"/>
                              </w:rPr>
                            </w:pPr>
                          </w:p>
                          <w:p w14:paraId="537CCA7E" w14:textId="77777777" w:rsidR="004B4164" w:rsidRPr="00D32B45" w:rsidRDefault="004B4164" w:rsidP="004B4164">
                            <w:pPr>
                              <w:rPr>
                                <w:rFonts w:ascii="XCCW Joined PC7a" w:hAnsi="XCCW Joined PC7a"/>
                                <w:sz w:val="22"/>
                                <w:szCs w:val="22"/>
                              </w:rPr>
                            </w:pPr>
                          </w:p>
                          <w:p w14:paraId="757117D7" w14:textId="77777777" w:rsidR="004B4164" w:rsidRPr="00D32B45" w:rsidRDefault="004B4164" w:rsidP="004B4164">
                            <w:pPr>
                              <w:rPr>
                                <w:rFonts w:ascii="XCCW Joined PC7a" w:hAnsi="XCCW Joined PC7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F444A" id="Text Box 15" o:spid="_x0000_s1027" type="#_x0000_t202" style="position:absolute;margin-left:525.6pt;margin-top:.7pt;width:248pt;height:244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" filled="f" strokecolor="windowText">
                <v:path arrowok="t"/>
                <v:textbox>
                  <w:txbxContent>
                    <w:p w14:paraId="6B828020" w14:textId="284615CE" w:rsidR="004B4164" w:rsidRPr="00CE03FD" w:rsidRDefault="004B4164" w:rsidP="004B4164">
                      <w:pP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  <w:r w:rsidRPr="00CE03FD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As readers </w:t>
                      </w:r>
                      <w:r w:rsidR="002774FB" w:rsidRPr="00CE03FD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and </w:t>
                      </w:r>
                      <w:proofErr w:type="gramStart"/>
                      <w:r w:rsidR="002774FB" w:rsidRPr="00CE03FD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writers</w:t>
                      </w:r>
                      <w:proofErr w:type="gramEnd"/>
                      <w:r w:rsidR="002774FB" w:rsidRPr="00CE03FD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 w</w:t>
                      </w:r>
                      <w:r w:rsidRPr="00CE03FD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e will: </w:t>
                      </w:r>
                    </w:p>
                    <w:p w14:paraId="087A4191" w14:textId="2CFAFB01" w:rsidR="004B4164" w:rsidRPr="00CE03FD" w:rsidRDefault="004B4164" w:rsidP="004B4164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r w:rsidRPr="00CE03FD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…</w:t>
                      </w:r>
                      <w:r w:rsidR="007D3B51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discovering the book: Boy in the Tower.</w:t>
                      </w:r>
                      <w:r w:rsidR="00ED23B0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 </w:t>
                      </w:r>
                      <w:r w:rsidR="00ED23B0" w:rsidRPr="00ED23B0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This book sounds like a straightforward science-fiction tale, in which </w:t>
                      </w:r>
                      <w:r w:rsidR="00ED23B0" w:rsidRPr="00ED23B0">
                        <w:rPr>
                          <w:rFonts w:asciiTheme="minorHAnsi" w:hAnsiTheme="minorHAnsi"/>
                          <w:bCs/>
                          <w:i/>
                          <w:iCs/>
                          <w:sz w:val="22"/>
                          <w:szCs w:val="22"/>
                        </w:rPr>
                        <w:t>Day of the Triffids</w:t>
                      </w:r>
                      <w:r w:rsidR="00ED23B0" w:rsidRPr="00ED23B0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 style plants consume buildings and cast out deadly spores. In fact, it reads more like a fable about friendship, loyalty and bravery</w:t>
                      </w:r>
                      <w:r w:rsidR="008A0DA2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!</w:t>
                      </w:r>
                      <w:r w:rsidRPr="00CE03FD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br/>
                      </w:r>
                    </w:p>
                    <w:p w14:paraId="5532078E" w14:textId="77777777" w:rsidR="004B4164" w:rsidRPr="00CE03FD" w:rsidRDefault="004B4164" w:rsidP="004B4164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r w:rsidRPr="00CE03FD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Children are expected to read 20 minutes a night </w:t>
                      </w:r>
                      <w:r w:rsidRPr="00CE03FD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– please help us in encouraging this!  </w:t>
                      </w:r>
                    </w:p>
                    <w:p w14:paraId="7B58AF0B" w14:textId="77777777" w:rsidR="004B4164" w:rsidRPr="00CE03FD" w:rsidRDefault="004B4164" w:rsidP="004B4164">
                      <w:pPr>
                        <w:ind w:left="1843"/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r w:rsidRPr="00CE03FD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All children are expected to read out loud to an adult at least once a week - this will help their fluency and expression. </w:t>
                      </w:r>
                    </w:p>
                    <w:p w14:paraId="14403EBF" w14:textId="77777777" w:rsidR="004B4164" w:rsidRPr="00CE03FD" w:rsidRDefault="004B4164" w:rsidP="004B4164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</w:p>
                    <w:p w14:paraId="7FB3E1B3" w14:textId="77777777" w:rsidR="004B4164" w:rsidRPr="00CE03FD" w:rsidRDefault="004B4164" w:rsidP="00F041B1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CE03FD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We hope you enjoy this time with your child too!</w:t>
                      </w:r>
                    </w:p>
                    <w:p w14:paraId="32E698B3" w14:textId="77777777" w:rsidR="004B4164" w:rsidRPr="00D32B45" w:rsidRDefault="004B4164" w:rsidP="004B4164">
                      <w:pPr>
                        <w:rPr>
                          <w:rFonts w:ascii="XCCW Joined PC7a" w:hAnsi="XCCW Joined PC7a"/>
                          <w:sz w:val="22"/>
                          <w:szCs w:val="22"/>
                        </w:rPr>
                      </w:pPr>
                    </w:p>
                    <w:p w14:paraId="537CCA7E" w14:textId="77777777" w:rsidR="004B4164" w:rsidRPr="00D32B45" w:rsidRDefault="004B4164" w:rsidP="004B4164">
                      <w:pPr>
                        <w:rPr>
                          <w:rFonts w:ascii="XCCW Joined PC7a" w:hAnsi="XCCW Joined PC7a"/>
                          <w:sz w:val="22"/>
                          <w:szCs w:val="22"/>
                        </w:rPr>
                      </w:pPr>
                    </w:p>
                    <w:p w14:paraId="757117D7" w14:textId="77777777" w:rsidR="004B4164" w:rsidRPr="00D32B45" w:rsidRDefault="004B4164" w:rsidP="004B4164">
                      <w:pPr>
                        <w:rPr>
                          <w:rFonts w:ascii="XCCW Joined PC7a" w:hAnsi="XCCW Joined PC7a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343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076B11" wp14:editId="41CD2BA3">
                <wp:simplePos x="0" y="0"/>
                <wp:positionH relativeFrom="margin">
                  <wp:posOffset>3172460</wp:posOffset>
                </wp:positionH>
                <wp:positionV relativeFrom="paragraph">
                  <wp:posOffset>8890</wp:posOffset>
                </wp:positionV>
                <wp:extent cx="3398520" cy="1170305"/>
                <wp:effectExtent l="0" t="0" r="11430" b="10795"/>
                <wp:wrapSquare wrapText="bothSides"/>
                <wp:docPr id="1915785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8520" cy="11703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76F67" w14:textId="77777777" w:rsidR="0019672D" w:rsidRPr="00BF7F15" w:rsidRDefault="0019672D" w:rsidP="0019672D">
                            <w:pPr>
                              <w:pStyle w:val="Default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  <w:r w:rsidRPr="00BF7F15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As mathematicians we will:</w:t>
                            </w:r>
                          </w:p>
                          <w:p w14:paraId="0C76DCA4" w14:textId="7B159670" w:rsidR="004B4164" w:rsidRDefault="0019672D" w:rsidP="00C9051E">
                            <w:pPr>
                              <w:ind w:right="114"/>
                              <w:rPr>
                                <w:rFonts w:asciiTheme="minorHAnsi" w:hAnsiTheme="minorHAnsi" w:cs="ProximaNova-Regular"/>
                                <w:bCs/>
                                <w:sz w:val="22"/>
                                <w:szCs w:val="22"/>
                              </w:rPr>
                            </w:pPr>
                            <w:r w:rsidRPr="00BF7F15">
                              <w:rPr>
                                <w:rFonts w:asciiTheme="minorHAnsi" w:hAnsiTheme="minorHAnsi" w:cs="ProximaNova-Regular"/>
                                <w:bCs/>
                                <w:sz w:val="22"/>
                                <w:szCs w:val="22"/>
                              </w:rPr>
                              <w:t xml:space="preserve">Learning </w:t>
                            </w:r>
                            <w:r w:rsidR="008A0DA2">
                              <w:rPr>
                                <w:rFonts w:asciiTheme="minorHAnsi" w:hAnsiTheme="minorHAnsi" w:cs="ProximaNova-Regular"/>
                                <w:bCs/>
                                <w:sz w:val="22"/>
                                <w:szCs w:val="22"/>
                              </w:rPr>
                              <w:t>about decimals and percentages</w:t>
                            </w:r>
                          </w:p>
                          <w:p w14:paraId="5D2DD856" w14:textId="16C05E32" w:rsidR="008A0DA2" w:rsidRDefault="008A0DA2" w:rsidP="00C9051E">
                            <w:pPr>
                              <w:ind w:right="114"/>
                              <w:rPr>
                                <w:rFonts w:asciiTheme="minorHAnsi" w:hAnsiTheme="minorHAnsi" w:cs="ProximaNova-Regular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ProximaNova-Regular"/>
                                <w:bCs/>
                                <w:sz w:val="22"/>
                                <w:szCs w:val="22"/>
                              </w:rPr>
                              <w:t xml:space="preserve">and how they are </w:t>
                            </w:r>
                            <w:proofErr w:type="gramStart"/>
                            <w:r>
                              <w:rPr>
                                <w:rFonts w:asciiTheme="minorHAnsi" w:hAnsiTheme="minorHAnsi" w:cs="ProximaNova-Regular"/>
                                <w:bCs/>
                                <w:sz w:val="22"/>
                                <w:szCs w:val="22"/>
                              </w:rPr>
                              <w:t>similar to</w:t>
                            </w:r>
                            <w:proofErr w:type="gramEnd"/>
                            <w:r>
                              <w:rPr>
                                <w:rFonts w:asciiTheme="minorHAnsi" w:hAnsiTheme="minorHAnsi" w:cs="ProximaNova-Regular"/>
                                <w:bCs/>
                                <w:sz w:val="22"/>
                                <w:szCs w:val="22"/>
                              </w:rPr>
                              <w:t xml:space="preserve"> fractions.</w:t>
                            </w:r>
                          </w:p>
                          <w:p w14:paraId="67CA4D67" w14:textId="1DFECBD3" w:rsidR="00AD1DD9" w:rsidRDefault="00AD1DD9" w:rsidP="00C9051E">
                            <w:pPr>
                              <w:ind w:right="114"/>
                              <w:rPr>
                                <w:rFonts w:asciiTheme="minorHAnsi" w:hAnsiTheme="minorHAnsi" w:cs="ProximaNova-Regular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ProximaNova-Regular"/>
                                <w:bCs/>
                                <w:sz w:val="22"/>
                                <w:szCs w:val="22"/>
                              </w:rPr>
                              <w:t>We’ll move on to perimeter and area</w:t>
                            </w:r>
                          </w:p>
                          <w:p w14:paraId="2E719793" w14:textId="4544B002" w:rsidR="00AD1DD9" w:rsidRPr="00BF7F15" w:rsidRDefault="00AD1DD9" w:rsidP="00C9051E">
                            <w:pPr>
                              <w:ind w:right="114"/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ProximaNova-Regular"/>
                                <w:bCs/>
                                <w:sz w:val="22"/>
                                <w:szCs w:val="22"/>
                              </w:rPr>
                              <w:t>at the end of the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76B11" id="Text Box 13" o:spid="_x0000_s1028" type="#_x0000_t202" style="position:absolute;margin-left:249.8pt;margin-top:.7pt;width:267.6pt;height:92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" filled="f">
                <v:textbox>
                  <w:txbxContent>
                    <w:p w14:paraId="3B476F67" w14:textId="77777777" w:rsidR="0019672D" w:rsidRPr="00BF7F15" w:rsidRDefault="0019672D" w:rsidP="0019672D">
                      <w:pPr>
                        <w:pStyle w:val="Default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  <w:r w:rsidRPr="00BF7F15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As mathematicians we will:</w:t>
                      </w:r>
                    </w:p>
                    <w:p w14:paraId="0C76DCA4" w14:textId="7B159670" w:rsidR="004B4164" w:rsidRDefault="0019672D" w:rsidP="00C9051E">
                      <w:pPr>
                        <w:ind w:right="114"/>
                        <w:rPr>
                          <w:rFonts w:asciiTheme="minorHAnsi" w:hAnsiTheme="minorHAnsi" w:cs="ProximaNova-Regular"/>
                          <w:bCs/>
                          <w:sz w:val="22"/>
                          <w:szCs w:val="22"/>
                        </w:rPr>
                      </w:pPr>
                      <w:r w:rsidRPr="00BF7F15">
                        <w:rPr>
                          <w:rFonts w:asciiTheme="minorHAnsi" w:hAnsiTheme="minorHAnsi" w:cs="ProximaNova-Regular"/>
                          <w:bCs/>
                          <w:sz w:val="22"/>
                          <w:szCs w:val="22"/>
                        </w:rPr>
                        <w:t xml:space="preserve">Learning </w:t>
                      </w:r>
                      <w:r w:rsidR="008A0DA2">
                        <w:rPr>
                          <w:rFonts w:asciiTheme="minorHAnsi" w:hAnsiTheme="minorHAnsi" w:cs="ProximaNova-Regular"/>
                          <w:bCs/>
                          <w:sz w:val="22"/>
                          <w:szCs w:val="22"/>
                        </w:rPr>
                        <w:t>about decimals and percentages</w:t>
                      </w:r>
                    </w:p>
                    <w:p w14:paraId="5D2DD856" w14:textId="16C05E32" w:rsidR="008A0DA2" w:rsidRDefault="008A0DA2" w:rsidP="00C9051E">
                      <w:pPr>
                        <w:ind w:right="114"/>
                        <w:rPr>
                          <w:rFonts w:asciiTheme="minorHAnsi" w:hAnsiTheme="minorHAnsi" w:cs="ProximaNova-Regular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ProximaNova-Regular"/>
                          <w:bCs/>
                          <w:sz w:val="22"/>
                          <w:szCs w:val="22"/>
                        </w:rPr>
                        <w:t xml:space="preserve">and how they are </w:t>
                      </w:r>
                      <w:proofErr w:type="gramStart"/>
                      <w:r>
                        <w:rPr>
                          <w:rFonts w:asciiTheme="minorHAnsi" w:hAnsiTheme="minorHAnsi" w:cs="ProximaNova-Regular"/>
                          <w:bCs/>
                          <w:sz w:val="22"/>
                          <w:szCs w:val="22"/>
                        </w:rPr>
                        <w:t>similar to</w:t>
                      </w:r>
                      <w:proofErr w:type="gramEnd"/>
                      <w:r>
                        <w:rPr>
                          <w:rFonts w:asciiTheme="minorHAnsi" w:hAnsiTheme="minorHAnsi" w:cs="ProximaNova-Regular"/>
                          <w:bCs/>
                          <w:sz w:val="22"/>
                          <w:szCs w:val="22"/>
                        </w:rPr>
                        <w:t xml:space="preserve"> fractions.</w:t>
                      </w:r>
                    </w:p>
                    <w:p w14:paraId="67CA4D67" w14:textId="1DFECBD3" w:rsidR="00AD1DD9" w:rsidRDefault="00AD1DD9" w:rsidP="00C9051E">
                      <w:pPr>
                        <w:ind w:right="114"/>
                        <w:rPr>
                          <w:rFonts w:asciiTheme="minorHAnsi" w:hAnsiTheme="minorHAnsi" w:cs="ProximaNova-Regular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ProximaNova-Regular"/>
                          <w:bCs/>
                          <w:sz w:val="22"/>
                          <w:szCs w:val="22"/>
                        </w:rPr>
                        <w:t>We’ll move on to perimeter and area</w:t>
                      </w:r>
                    </w:p>
                    <w:p w14:paraId="2E719793" w14:textId="4544B002" w:rsidR="00AD1DD9" w:rsidRPr="00BF7F15" w:rsidRDefault="00AD1DD9" w:rsidP="00C9051E">
                      <w:pPr>
                        <w:ind w:right="114"/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ProximaNova-Regular"/>
                          <w:bCs/>
                          <w:sz w:val="22"/>
                          <w:szCs w:val="22"/>
                        </w:rPr>
                        <w:t>at the end of the term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466D98" w14:textId="2FC81D79" w:rsidR="004B4164" w:rsidRDefault="003752DF" w:rsidP="004B4164">
      <w:r>
        <w:rPr>
          <w:noProof/>
        </w:rPr>
        <w:drawing>
          <wp:anchor distT="0" distB="0" distL="114300" distR="114300" simplePos="0" relativeHeight="251695104" behindDoc="0" locked="0" layoutInCell="1" allowOverlap="1" wp14:anchorId="29BC1231" wp14:editId="0FF28C1D">
            <wp:simplePos x="0" y="0"/>
            <wp:positionH relativeFrom="margin">
              <wp:posOffset>5788660</wp:posOffset>
            </wp:positionH>
            <wp:positionV relativeFrom="paragraph">
              <wp:posOffset>66304</wp:posOffset>
            </wp:positionV>
            <wp:extent cx="756285" cy="810260"/>
            <wp:effectExtent l="0" t="0" r="5715" b="8890"/>
            <wp:wrapNone/>
            <wp:docPr id="1085374785" name="Picture 17" descr="A cartoon character writing on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374785" name="Picture 17" descr="A cartoon character writing on a boo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81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3CA9">
        <w:rPr>
          <w:noProof/>
        </w:rPr>
        <w:drawing>
          <wp:anchor distT="0" distB="0" distL="114300" distR="114300" simplePos="0" relativeHeight="251664384" behindDoc="0" locked="0" layoutInCell="1" allowOverlap="1" wp14:anchorId="65D95D71" wp14:editId="73C45F2E">
            <wp:simplePos x="0" y="0"/>
            <wp:positionH relativeFrom="column">
              <wp:posOffset>8686800</wp:posOffset>
            </wp:positionH>
            <wp:positionV relativeFrom="paragraph">
              <wp:posOffset>-4470400</wp:posOffset>
            </wp:positionV>
            <wp:extent cx="490855" cy="1028700"/>
            <wp:effectExtent l="0" t="0" r="0" b="0"/>
            <wp:wrapNone/>
            <wp:docPr id="1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E76BE2" w14:textId="692C4B69" w:rsidR="004B4164" w:rsidRPr="00484F64" w:rsidRDefault="004B4164" w:rsidP="004B4164"/>
    <w:p w14:paraId="6FF2DA01" w14:textId="21D415B4" w:rsidR="00CE03FD" w:rsidRDefault="00CE03FD" w:rsidP="004B4164">
      <w:pPr>
        <w:rPr>
          <w:noProof/>
        </w:rPr>
      </w:pPr>
    </w:p>
    <w:p w14:paraId="6422AD1E" w14:textId="19AAD5B0" w:rsidR="004B4164" w:rsidRDefault="004B4164" w:rsidP="004B4164"/>
    <w:p w14:paraId="215846F2" w14:textId="4A028AF0" w:rsidR="004B4164" w:rsidRPr="00AB2226" w:rsidRDefault="004B4164" w:rsidP="004B4164"/>
    <w:p w14:paraId="52A66CBB" w14:textId="16638385" w:rsidR="004B4164" w:rsidRDefault="004B4164" w:rsidP="004B4164"/>
    <w:p w14:paraId="55A63253" w14:textId="0D9C8CC5" w:rsidR="004B4164" w:rsidRPr="00AB2226" w:rsidRDefault="00750E20" w:rsidP="004B4164">
      <w:pPr>
        <w:tabs>
          <w:tab w:val="left" w:pos="3262"/>
        </w:tabs>
      </w:pPr>
      <w:r>
        <w:rPr>
          <w:rFonts w:ascii="Arial" w:hAnsi="Arial" w:cs="Arial"/>
          <w:noProof/>
        </w:rPr>
        <w:drawing>
          <wp:anchor distT="0" distB="0" distL="114300" distR="114300" simplePos="0" relativeHeight="251678720" behindDoc="0" locked="0" layoutInCell="1" allowOverlap="1" wp14:anchorId="5D3E4808" wp14:editId="541ACC4A">
            <wp:simplePos x="0" y="0"/>
            <wp:positionH relativeFrom="column">
              <wp:posOffset>3227705</wp:posOffset>
            </wp:positionH>
            <wp:positionV relativeFrom="paragraph">
              <wp:posOffset>160020</wp:posOffset>
            </wp:positionV>
            <wp:extent cx="520065" cy="525145"/>
            <wp:effectExtent l="0" t="0" r="0" b="8255"/>
            <wp:wrapNone/>
            <wp:docPr id="19" name="Picture 1" descr="A blue shield with a white horse and w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ue shield with a white horse and w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201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C331CD" wp14:editId="4D675E36">
                <wp:simplePos x="0" y="0"/>
                <wp:positionH relativeFrom="column">
                  <wp:posOffset>3192145</wp:posOffset>
                </wp:positionH>
                <wp:positionV relativeFrom="paragraph">
                  <wp:posOffset>61595</wp:posOffset>
                </wp:positionV>
                <wp:extent cx="3397250" cy="717550"/>
                <wp:effectExtent l="19050" t="19050" r="12700" b="25400"/>
                <wp:wrapNone/>
                <wp:docPr id="8780139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D495A" w14:textId="631D4EC7" w:rsidR="004B4164" w:rsidRPr="00750E20" w:rsidRDefault="00CA68F4" w:rsidP="004B4164">
                            <w:pPr>
                              <w:jc w:val="center"/>
                              <w:rPr>
                                <w:rFonts w:ascii="Winchelsea 1" w:hAnsi="Winchelsea 1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A68F4">
                              <w:rPr>
                                <w:rFonts w:ascii="Winchelsea 1" w:hAnsi="Winchelsea 1"/>
                                <w:b/>
                                <w:bCs/>
                                <w:sz w:val="8"/>
                                <w:szCs w:val="8"/>
                              </w:rPr>
                              <w:br/>
                            </w:r>
                            <w:r w:rsidR="004B4164" w:rsidRPr="00750E20">
                              <w:rPr>
                                <w:rFonts w:ascii="Winchelsea 1" w:hAnsi="Winchelsea 1"/>
                                <w:b/>
                                <w:bCs/>
                                <w:sz w:val="20"/>
                                <w:szCs w:val="20"/>
                              </w:rPr>
                              <w:t>Winchelsea Primary School</w:t>
                            </w:r>
                          </w:p>
                          <w:p w14:paraId="6313DBC2" w14:textId="77777777" w:rsidR="004B4164" w:rsidRPr="00750E20" w:rsidRDefault="004B4164" w:rsidP="004B4164">
                            <w:pPr>
                              <w:jc w:val="center"/>
                              <w:rPr>
                                <w:rFonts w:ascii="Winchelsea 1" w:hAnsi="Winchelsea 1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750E20">
                              <w:rPr>
                                <w:rFonts w:ascii="Winchelsea 1" w:hAnsi="Winchelsea 1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‘All individuals matter’ </w:t>
                            </w:r>
                          </w:p>
                          <w:p w14:paraId="0BE2880F" w14:textId="77777777" w:rsidR="004B4164" w:rsidRPr="00513B22" w:rsidRDefault="004B4164" w:rsidP="004B4164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C331CD" id="Text Box 2" o:spid="_x0000_s1029" type="#_x0000_t202" style="position:absolute;margin-left:251.35pt;margin-top:4.85pt;width:267.5pt;height:5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" strokecolor="#0070c0" strokeweight="3pt">
                <v:textbox>
                  <w:txbxContent>
                    <w:p w14:paraId="2E9D495A" w14:textId="631D4EC7" w:rsidR="004B4164" w:rsidRPr="00750E20" w:rsidRDefault="00CA68F4" w:rsidP="004B4164">
                      <w:pPr>
                        <w:jc w:val="center"/>
                        <w:rPr>
                          <w:rFonts w:ascii="Winchelsea 1" w:hAnsi="Winchelsea 1"/>
                          <w:b/>
                          <w:bCs/>
                          <w:sz w:val="20"/>
                          <w:szCs w:val="20"/>
                        </w:rPr>
                      </w:pPr>
                      <w:r w:rsidRPr="00CA68F4">
                        <w:rPr>
                          <w:rFonts w:ascii="Winchelsea 1" w:hAnsi="Winchelsea 1"/>
                          <w:b/>
                          <w:bCs/>
                          <w:sz w:val="8"/>
                          <w:szCs w:val="8"/>
                        </w:rPr>
                        <w:br/>
                      </w:r>
                      <w:r w:rsidR="004B4164" w:rsidRPr="00750E20">
                        <w:rPr>
                          <w:rFonts w:ascii="Winchelsea 1" w:hAnsi="Winchelsea 1"/>
                          <w:b/>
                          <w:bCs/>
                          <w:sz w:val="20"/>
                          <w:szCs w:val="20"/>
                        </w:rPr>
                        <w:t>Winchelsea Primary School</w:t>
                      </w:r>
                    </w:p>
                    <w:p w14:paraId="6313DBC2" w14:textId="77777777" w:rsidR="004B4164" w:rsidRPr="00750E20" w:rsidRDefault="004B4164" w:rsidP="004B4164">
                      <w:pPr>
                        <w:jc w:val="center"/>
                        <w:rPr>
                          <w:rFonts w:ascii="Winchelsea 1" w:hAnsi="Winchelsea 1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750E20">
                        <w:rPr>
                          <w:rFonts w:ascii="Winchelsea 1" w:hAnsi="Winchelsea 1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‘All individuals matter’ </w:t>
                      </w:r>
                    </w:p>
                    <w:p w14:paraId="0BE2880F" w14:textId="77777777" w:rsidR="004B4164" w:rsidRPr="00513B22" w:rsidRDefault="004B4164" w:rsidP="004B4164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B4164">
        <w:tab/>
      </w:r>
    </w:p>
    <w:p w14:paraId="63E585AC" w14:textId="54511DA2" w:rsidR="004B4164" w:rsidRDefault="008A432E" w:rsidP="004B4164">
      <w:pPr>
        <w:rPr>
          <w:noProof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7696" behindDoc="0" locked="0" layoutInCell="1" allowOverlap="1" wp14:anchorId="4E90C8FF" wp14:editId="5543FD46">
            <wp:simplePos x="0" y="0"/>
            <wp:positionH relativeFrom="column">
              <wp:posOffset>6043295</wp:posOffset>
            </wp:positionH>
            <wp:positionV relativeFrom="paragraph">
              <wp:posOffset>10160</wp:posOffset>
            </wp:positionV>
            <wp:extent cx="520065" cy="525145"/>
            <wp:effectExtent l="0" t="0" r="0" b="8255"/>
            <wp:wrapNone/>
            <wp:docPr id="18" name="Picture 1" descr="A blue shield with a white horse and w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ue shield with a white horse and w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460A6C" w14:textId="3C3B072F" w:rsidR="004B4164" w:rsidRDefault="004B4164" w:rsidP="004B4164">
      <w:pPr>
        <w:rPr>
          <w:rFonts w:ascii="Arial" w:hAnsi="Arial" w:cs="Arial"/>
        </w:rPr>
      </w:pPr>
    </w:p>
    <w:p w14:paraId="550AC380" w14:textId="36165ECC" w:rsidR="004B4164" w:rsidRPr="002E1563" w:rsidRDefault="00CE03FD" w:rsidP="004B416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0757A666" wp14:editId="5E55783C">
            <wp:simplePos x="0" y="0"/>
            <wp:positionH relativeFrom="column">
              <wp:posOffset>6831330</wp:posOffset>
            </wp:positionH>
            <wp:positionV relativeFrom="paragraph">
              <wp:posOffset>16510</wp:posOffset>
            </wp:positionV>
            <wp:extent cx="948690" cy="948690"/>
            <wp:effectExtent l="0" t="0" r="3810" b="3810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FADF7E" w14:textId="5BCDEE3C" w:rsidR="004B4164" w:rsidRDefault="001D2F74" w:rsidP="004B416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13860231" wp14:editId="1F14D020">
            <wp:simplePos x="0" y="0"/>
            <wp:positionH relativeFrom="margin">
              <wp:posOffset>4991100</wp:posOffset>
            </wp:positionH>
            <wp:positionV relativeFrom="paragraph">
              <wp:posOffset>156210</wp:posOffset>
            </wp:positionV>
            <wp:extent cx="1598930" cy="1080770"/>
            <wp:effectExtent l="0" t="0" r="1270" b="5080"/>
            <wp:wrapNone/>
            <wp:docPr id="1567376812" name="Picture 20" descr="A cartoon of a person holding a k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376812" name="Picture 20" descr="A cartoon of a person holding a kit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93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332A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3F666EF" wp14:editId="06394CAB">
                <wp:simplePos x="0" y="0"/>
                <wp:positionH relativeFrom="column">
                  <wp:posOffset>3190875</wp:posOffset>
                </wp:positionH>
                <wp:positionV relativeFrom="paragraph">
                  <wp:posOffset>156210</wp:posOffset>
                </wp:positionV>
                <wp:extent cx="1714500" cy="10668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BDAEF" w14:textId="77777777" w:rsidR="000852CC" w:rsidRPr="000852CC" w:rsidRDefault="0027332A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1D2F74"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Dates:</w:t>
                            </w:r>
                          </w:p>
                          <w:p w14:paraId="0F87A5CA" w14:textId="5FB5FF31" w:rsidR="0027332A" w:rsidRDefault="0027332A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0852CC">
                              <w:rPr>
                                <w:rFonts w:asciiTheme="minorHAnsi" w:hAnsiTheme="minorHAnsi"/>
                                <w:sz w:val="14"/>
                                <w:szCs w:val="14"/>
                              </w:rPr>
                              <w:br/>
                            </w:r>
                            <w:r w:rsidRPr="001D2F74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Parent Engagement:</w:t>
                            </w:r>
                            <w:r w:rsidRPr="001D2F74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br/>
                            </w:r>
                            <w:r w:rsidR="00E86490" w:rsidRPr="001D2F74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24</w:t>
                            </w:r>
                            <w:r w:rsidR="00E86490" w:rsidRPr="001D2F74">
                              <w:rPr>
                                <w:rFonts w:asciiTheme="minorHAnsi" w:hAnsiTheme="minorHAns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="00E86490" w:rsidRPr="001D2F74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March 2:45pm</w:t>
                            </w:r>
                          </w:p>
                          <w:p w14:paraId="6CE8FBAD" w14:textId="77777777" w:rsidR="001D2F74" w:rsidRPr="001D2F74" w:rsidRDefault="001D2F74">
                            <w:pPr>
                              <w:rPr>
                                <w:rFonts w:asciiTheme="minorHAnsi" w:hAnsiTheme="minorHAnsi"/>
                                <w:sz w:val="6"/>
                                <w:szCs w:val="6"/>
                              </w:rPr>
                            </w:pPr>
                          </w:p>
                          <w:p w14:paraId="15F2A1A1" w14:textId="77777777" w:rsidR="001D2F74" w:rsidRPr="001D2F74" w:rsidRDefault="001D2F74">
                            <w:pPr>
                              <w:rPr>
                                <w:rFonts w:asciiTheme="minorHAnsi" w:hAnsiTheme="minorHAnsi"/>
                                <w:sz w:val="6"/>
                                <w:szCs w:val="6"/>
                              </w:rPr>
                            </w:pPr>
                          </w:p>
                          <w:p w14:paraId="5A53892E" w14:textId="6E4F04EF" w:rsidR="00617EFD" w:rsidRPr="001D2F74" w:rsidRDefault="00617EFD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1D2F74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Easter:</w:t>
                            </w:r>
                            <w:r w:rsidR="001D2F74" w:rsidRPr="001D2F74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Fri 3</w:t>
                            </w:r>
                            <w:r w:rsidR="001D2F74" w:rsidRPr="001D2F74">
                              <w:rPr>
                                <w:rFonts w:asciiTheme="minorHAnsi" w:hAnsiTheme="minorHAnsi"/>
                                <w:sz w:val="22"/>
                                <w:szCs w:val="22"/>
                                <w:vertAlign w:val="superscript"/>
                              </w:rPr>
                              <w:t>rd</w:t>
                            </w:r>
                            <w:r w:rsidR="001D2F74" w:rsidRPr="001D2F74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March</w:t>
                            </w:r>
                          </w:p>
                          <w:p w14:paraId="3F22EC29" w14:textId="77777777" w:rsidR="00E86490" w:rsidRPr="0027332A" w:rsidRDefault="00E864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666EF" id="_x0000_s1030" type="#_x0000_t202" style="position:absolute;margin-left:251.25pt;margin-top:12.3pt;width:135pt;height:84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">
                <v:textbox>
                  <w:txbxContent>
                    <w:p w14:paraId="640BDAEF" w14:textId="77777777" w:rsidR="000852CC" w:rsidRPr="000852CC" w:rsidRDefault="0027332A">
                      <w:pPr>
                        <w:rPr>
                          <w:rFonts w:asciiTheme="minorHAnsi" w:hAnsiTheme="minorHAnsi"/>
                          <w:b/>
                          <w:bCs/>
                          <w:sz w:val="14"/>
                          <w:szCs w:val="14"/>
                        </w:rPr>
                      </w:pPr>
                      <w:r w:rsidRPr="001D2F74"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</w:rPr>
                        <w:t>Dates:</w:t>
                      </w:r>
                    </w:p>
                    <w:p w14:paraId="0F87A5CA" w14:textId="5FB5FF31" w:rsidR="0027332A" w:rsidRDefault="0027332A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0852CC">
                        <w:rPr>
                          <w:rFonts w:asciiTheme="minorHAnsi" w:hAnsiTheme="minorHAnsi"/>
                          <w:sz w:val="14"/>
                          <w:szCs w:val="14"/>
                        </w:rPr>
                        <w:br/>
                      </w:r>
                      <w:r w:rsidRPr="001D2F74">
                        <w:rPr>
                          <w:rFonts w:asciiTheme="minorHAnsi" w:hAnsiTheme="minorHAnsi"/>
                          <w:sz w:val="22"/>
                          <w:szCs w:val="22"/>
                        </w:rPr>
                        <w:t>Parent Engagement:</w:t>
                      </w:r>
                      <w:r w:rsidRPr="001D2F74">
                        <w:rPr>
                          <w:rFonts w:asciiTheme="minorHAnsi" w:hAnsiTheme="minorHAnsi"/>
                          <w:sz w:val="22"/>
                          <w:szCs w:val="22"/>
                        </w:rPr>
                        <w:br/>
                      </w:r>
                      <w:r w:rsidR="00E86490" w:rsidRPr="001D2F74">
                        <w:rPr>
                          <w:rFonts w:asciiTheme="minorHAnsi" w:hAnsiTheme="minorHAnsi"/>
                          <w:sz w:val="22"/>
                          <w:szCs w:val="22"/>
                        </w:rPr>
                        <w:t>24</w:t>
                      </w:r>
                      <w:r w:rsidR="00E86490" w:rsidRPr="001D2F74">
                        <w:rPr>
                          <w:rFonts w:asciiTheme="minorHAnsi" w:hAnsiTheme="minorHAns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="00E86490" w:rsidRPr="001D2F74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March 2:45pm</w:t>
                      </w:r>
                    </w:p>
                    <w:p w14:paraId="6CE8FBAD" w14:textId="77777777" w:rsidR="001D2F74" w:rsidRPr="001D2F74" w:rsidRDefault="001D2F74">
                      <w:pPr>
                        <w:rPr>
                          <w:rFonts w:asciiTheme="minorHAnsi" w:hAnsiTheme="minorHAnsi"/>
                          <w:sz w:val="6"/>
                          <w:szCs w:val="6"/>
                        </w:rPr>
                      </w:pPr>
                    </w:p>
                    <w:p w14:paraId="15F2A1A1" w14:textId="77777777" w:rsidR="001D2F74" w:rsidRPr="001D2F74" w:rsidRDefault="001D2F74">
                      <w:pPr>
                        <w:rPr>
                          <w:rFonts w:asciiTheme="minorHAnsi" w:hAnsiTheme="minorHAnsi"/>
                          <w:sz w:val="6"/>
                          <w:szCs w:val="6"/>
                        </w:rPr>
                      </w:pPr>
                    </w:p>
                    <w:p w14:paraId="5A53892E" w14:textId="6E4F04EF" w:rsidR="00617EFD" w:rsidRPr="001D2F74" w:rsidRDefault="00617EFD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1D2F74">
                        <w:rPr>
                          <w:rFonts w:asciiTheme="minorHAnsi" w:hAnsiTheme="minorHAnsi"/>
                          <w:sz w:val="22"/>
                          <w:szCs w:val="22"/>
                        </w:rPr>
                        <w:t>Easter:</w:t>
                      </w:r>
                      <w:r w:rsidR="001D2F74" w:rsidRPr="001D2F74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Fri 3</w:t>
                      </w:r>
                      <w:r w:rsidR="001D2F74" w:rsidRPr="001D2F74">
                        <w:rPr>
                          <w:rFonts w:asciiTheme="minorHAnsi" w:hAnsiTheme="minorHAnsi"/>
                          <w:sz w:val="22"/>
                          <w:szCs w:val="22"/>
                          <w:vertAlign w:val="superscript"/>
                        </w:rPr>
                        <w:t>rd</w:t>
                      </w:r>
                      <w:r w:rsidR="001D2F74" w:rsidRPr="001D2F74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March</w:t>
                      </w:r>
                    </w:p>
                    <w:p w14:paraId="3F22EC29" w14:textId="77777777" w:rsidR="00E86490" w:rsidRPr="0027332A" w:rsidRDefault="00E86490"/>
                  </w:txbxContent>
                </v:textbox>
                <w10:wrap type="square"/>
              </v:shape>
            </w:pict>
          </mc:Fallback>
        </mc:AlternateContent>
      </w:r>
    </w:p>
    <w:p w14:paraId="6B5C9E04" w14:textId="4549541E" w:rsidR="004B4164" w:rsidRDefault="004B4164" w:rsidP="004B4164">
      <w:pPr>
        <w:rPr>
          <w:rFonts w:ascii="Arial" w:hAnsi="Arial" w:cs="Arial"/>
        </w:rPr>
      </w:pPr>
    </w:p>
    <w:p w14:paraId="5B26F6F6" w14:textId="4563C510" w:rsidR="004B4164" w:rsidRDefault="004B4164" w:rsidP="004B4164">
      <w:pPr>
        <w:rPr>
          <w:rFonts w:ascii="Arial" w:hAnsi="Arial" w:cs="Arial"/>
        </w:rPr>
      </w:pPr>
    </w:p>
    <w:p w14:paraId="00DD30C9" w14:textId="5742B2D9" w:rsidR="004B4164" w:rsidRDefault="009F36EC" w:rsidP="004B416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54B46B84" wp14:editId="096A2A3A">
            <wp:simplePos x="0" y="0"/>
            <wp:positionH relativeFrom="margin">
              <wp:posOffset>2450676</wp:posOffset>
            </wp:positionH>
            <wp:positionV relativeFrom="paragraph">
              <wp:posOffset>4233</wp:posOffset>
            </wp:positionV>
            <wp:extent cx="586596" cy="587607"/>
            <wp:effectExtent l="0" t="0" r="4445" b="3175"/>
            <wp:wrapNone/>
            <wp:docPr id="616680377" name="Picture 23" descr="Why I may not answer your phone call: Productivity in the age of  distraction – Bright Green Learning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Why I may not answer your phone call: Productivity in the age of  distraction – Bright Green Learning Blo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96" cy="587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A53456" w14:textId="5948C1E1" w:rsidR="004B4164" w:rsidRDefault="004B4164" w:rsidP="004B4164">
      <w:pPr>
        <w:rPr>
          <w:rFonts w:ascii="Arial" w:hAnsi="Arial" w:cs="Arial"/>
        </w:rPr>
      </w:pPr>
    </w:p>
    <w:p w14:paraId="1CD58C41" w14:textId="559A0FA8" w:rsidR="004B4164" w:rsidRDefault="004B4164" w:rsidP="004B4164">
      <w:pPr>
        <w:rPr>
          <w:rFonts w:ascii="Arial" w:hAnsi="Arial" w:cs="Arial"/>
        </w:rPr>
      </w:pPr>
    </w:p>
    <w:p w14:paraId="477263B8" w14:textId="55DFCBB4" w:rsidR="004B4164" w:rsidRDefault="004B4164" w:rsidP="004B4164">
      <w:pPr>
        <w:rPr>
          <w:rFonts w:ascii="Arial" w:hAnsi="Arial" w:cs="Arial"/>
        </w:rPr>
      </w:pPr>
    </w:p>
    <w:p w14:paraId="0A6855F9" w14:textId="04036E62" w:rsidR="004B4164" w:rsidRDefault="00CE03FD" w:rsidP="004B4164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4C7F70" wp14:editId="4787AFD3">
                <wp:simplePos x="0" y="0"/>
                <wp:positionH relativeFrom="page">
                  <wp:posOffset>7116792</wp:posOffset>
                </wp:positionH>
                <wp:positionV relativeFrom="paragraph">
                  <wp:posOffset>92878</wp:posOffset>
                </wp:positionV>
                <wp:extent cx="3157855" cy="3551830"/>
                <wp:effectExtent l="0" t="0" r="23495" b="10795"/>
                <wp:wrapNone/>
                <wp:docPr id="191887500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7855" cy="3551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DA5332" w14:textId="0C6A6542" w:rsidR="00224BD2" w:rsidRDefault="00FD2D94" w:rsidP="00EF22E8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EF22E8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As scientists we will:</w:t>
                            </w:r>
                            <w:r w:rsidRPr="00EF22E8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041B1" w:rsidRPr="00EF22E8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F22E8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br/>
                            </w:r>
                            <w:r w:rsidR="005C4213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continue learning about Space (as requested by the children!)</w:t>
                            </w:r>
                            <w:r w:rsidR="00224BD2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.  The children have loved the topic and are keen to learn some more!</w:t>
                            </w:r>
                          </w:p>
                          <w:p w14:paraId="315AAB43" w14:textId="360A8C13" w:rsidR="00224BD2" w:rsidRDefault="00224BD2" w:rsidP="00EF22E8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5C9087FF" w14:textId="77777777" w:rsidR="00224BD2" w:rsidRDefault="00224BD2" w:rsidP="00EF22E8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2AC68DC7" w14:textId="77777777" w:rsidR="00224BD2" w:rsidRDefault="00224BD2" w:rsidP="00EF22E8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2DE17D7B" w14:textId="77777777" w:rsidR="00224BD2" w:rsidRDefault="00224BD2" w:rsidP="00EF22E8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5CAD5169" w14:textId="77777777" w:rsidR="00224BD2" w:rsidRDefault="00224BD2" w:rsidP="00EF22E8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566B3465" w14:textId="77777777" w:rsidR="00C67F05" w:rsidRDefault="00C67F05" w:rsidP="00EF22E8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5DA930EC" w14:textId="77777777" w:rsidR="00C67F05" w:rsidRDefault="00C67F05" w:rsidP="00EF22E8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24AFEED7" w14:textId="77777777" w:rsidR="00C67F05" w:rsidRDefault="00C67F05" w:rsidP="00EF22E8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14445551" w14:textId="2635C2B9" w:rsidR="00537C59" w:rsidRPr="00EF22E8" w:rsidRDefault="00224BD2" w:rsidP="00EF22E8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We will also be learning about</w:t>
                            </w:r>
                            <w:r w:rsidR="005C4213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t</w:t>
                            </w:r>
                            <w:r w:rsidR="00537C5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he properties of materials</w:t>
                            </w:r>
                            <w:r w:rsidR="00753BA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, including learning about solids liquids and gases!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C7F70" id="Text Box 3" o:spid="_x0000_s1031" type="#_x0000_t202" style="position:absolute;margin-left:560.4pt;margin-top:7.3pt;width:248.65pt;height:279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" filled="f">
                <v:textbox>
                  <w:txbxContent>
                    <w:p w14:paraId="77DA5332" w14:textId="0C6A6542" w:rsidR="00224BD2" w:rsidRDefault="00FD2D94" w:rsidP="00EF22E8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EF22E8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As scientists we will:</w:t>
                      </w:r>
                      <w:r w:rsidRPr="00EF22E8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F041B1" w:rsidRPr="00EF22E8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EF22E8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br/>
                      </w:r>
                      <w:r w:rsidR="005C4213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continue learning about Space (as requested by the children!)</w:t>
                      </w:r>
                      <w:r w:rsidR="00224BD2">
                        <w:rPr>
                          <w:rFonts w:asciiTheme="minorHAnsi" w:hAnsiTheme="minorHAnsi"/>
                          <w:sz w:val="22"/>
                          <w:szCs w:val="22"/>
                        </w:rPr>
                        <w:t>.  The children have loved the topic and are keen to learn some more!</w:t>
                      </w:r>
                    </w:p>
                    <w:p w14:paraId="315AAB43" w14:textId="360A8C13" w:rsidR="00224BD2" w:rsidRDefault="00224BD2" w:rsidP="00EF22E8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5C9087FF" w14:textId="77777777" w:rsidR="00224BD2" w:rsidRDefault="00224BD2" w:rsidP="00EF22E8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2AC68DC7" w14:textId="77777777" w:rsidR="00224BD2" w:rsidRDefault="00224BD2" w:rsidP="00EF22E8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2DE17D7B" w14:textId="77777777" w:rsidR="00224BD2" w:rsidRDefault="00224BD2" w:rsidP="00EF22E8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5CAD5169" w14:textId="77777777" w:rsidR="00224BD2" w:rsidRDefault="00224BD2" w:rsidP="00EF22E8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566B3465" w14:textId="77777777" w:rsidR="00C67F05" w:rsidRDefault="00C67F05" w:rsidP="00EF22E8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5DA930EC" w14:textId="77777777" w:rsidR="00C67F05" w:rsidRDefault="00C67F05" w:rsidP="00EF22E8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24AFEED7" w14:textId="77777777" w:rsidR="00C67F05" w:rsidRDefault="00C67F05" w:rsidP="00EF22E8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14445551" w14:textId="2635C2B9" w:rsidR="00537C59" w:rsidRPr="00EF22E8" w:rsidRDefault="00224BD2" w:rsidP="00EF22E8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We will also be learning about</w:t>
                      </w:r>
                      <w:r w:rsidR="005C4213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t</w:t>
                      </w:r>
                      <w:r w:rsidR="00537C59">
                        <w:rPr>
                          <w:rFonts w:asciiTheme="minorHAnsi" w:hAnsiTheme="minorHAnsi"/>
                          <w:sz w:val="22"/>
                          <w:szCs w:val="22"/>
                        </w:rPr>
                        <w:t>he properties of materials</w:t>
                      </w:r>
                      <w:r w:rsidR="00753BA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, including learning about solids liquids and gases!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780C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CEDDEC1" wp14:editId="347026B4">
                <wp:simplePos x="0" y="0"/>
                <wp:positionH relativeFrom="margin">
                  <wp:posOffset>3191510</wp:posOffset>
                </wp:positionH>
                <wp:positionV relativeFrom="paragraph">
                  <wp:posOffset>73924</wp:posOffset>
                </wp:positionV>
                <wp:extent cx="3380105" cy="939800"/>
                <wp:effectExtent l="0" t="0" r="10795" b="12700"/>
                <wp:wrapNone/>
                <wp:docPr id="14458179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0105" cy="939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A6847" w14:textId="77777777" w:rsidR="001E7FF1" w:rsidRDefault="004B4164" w:rsidP="001E7FF1">
                            <w:pPr>
                              <w:ind w:right="93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  <w:r w:rsidRPr="0075306C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In </w:t>
                            </w:r>
                            <w:r w:rsidR="001E7FF1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Art</w:t>
                            </w:r>
                            <w:r w:rsidRPr="0075306C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, we will be… </w:t>
                            </w:r>
                            <w:r w:rsidR="001E7FF1" w:rsidRPr="001E7FF1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completing the topic:</w:t>
                            </w:r>
                            <w:r w:rsidR="001E7FF1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92DC025" w14:textId="2EF6E668" w:rsidR="001E7FF1" w:rsidRPr="001E7FF1" w:rsidRDefault="001E7FF1" w:rsidP="001E7FF1">
                            <w:pPr>
                              <w:ind w:right="93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“</w:t>
                            </w:r>
                            <w:r w:rsidRPr="001E7FF1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Drawing: Depth, emotion and movement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”</w:t>
                            </w:r>
                          </w:p>
                          <w:p w14:paraId="1B312A14" w14:textId="19FEF76A" w:rsidR="001E7FF1" w:rsidRPr="001E7FF1" w:rsidRDefault="001E7FF1" w:rsidP="001E7FF1">
                            <w:pPr>
                              <w:ind w:right="93"/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In this theme, we’ll be e</w:t>
                            </w:r>
                            <w:r w:rsidRPr="001E7FF1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xploring mark </w:t>
                            </w:r>
                            <w:r w:rsidR="007D3B51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br/>
                            </w:r>
                            <w:r w:rsidRPr="001E7FF1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making for showing depth, emotion and </w:t>
                            </w:r>
                            <w:r w:rsidR="007D3B51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br/>
                            </w:r>
                            <w:r w:rsidRPr="001E7FF1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movement.</w:t>
                            </w:r>
                          </w:p>
                          <w:p w14:paraId="20190C95" w14:textId="4828048D" w:rsidR="004B4164" w:rsidRPr="0075306C" w:rsidRDefault="004B4164" w:rsidP="001E7FF1">
                            <w:pPr>
                              <w:ind w:right="93"/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DDEC1" id="Text Box 7" o:spid="_x0000_s1032" type="#_x0000_t202" style="position:absolute;margin-left:251.3pt;margin-top:5.8pt;width:266.15pt;height:74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" filled="f">
                <v:textbox>
                  <w:txbxContent>
                    <w:p w14:paraId="508A6847" w14:textId="77777777" w:rsidR="001E7FF1" w:rsidRDefault="004B4164" w:rsidP="001E7FF1">
                      <w:pPr>
                        <w:ind w:right="93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  <w:r w:rsidRPr="0075306C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In </w:t>
                      </w:r>
                      <w:r w:rsidR="001E7FF1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Art</w:t>
                      </w:r>
                      <w:r w:rsidRPr="0075306C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, we will be… </w:t>
                      </w:r>
                      <w:r w:rsidR="001E7FF1" w:rsidRPr="001E7FF1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completing the topic:</w:t>
                      </w:r>
                      <w:r w:rsidR="001E7FF1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92DC025" w14:textId="2EF6E668" w:rsidR="001E7FF1" w:rsidRPr="001E7FF1" w:rsidRDefault="001E7FF1" w:rsidP="001E7FF1">
                      <w:pPr>
                        <w:ind w:right="93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“</w:t>
                      </w:r>
                      <w:r w:rsidRPr="001E7FF1">
                        <w:rPr>
                          <w:rFonts w:asciiTheme="minorHAnsi" w:hAnsiTheme="minorHAnsi"/>
                          <w:sz w:val="22"/>
                          <w:szCs w:val="22"/>
                        </w:rPr>
                        <w:t>Drawing: Depth, emotion and movement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”</w:t>
                      </w:r>
                    </w:p>
                    <w:p w14:paraId="1B312A14" w14:textId="19FEF76A" w:rsidR="001E7FF1" w:rsidRPr="001E7FF1" w:rsidRDefault="001E7FF1" w:rsidP="001E7FF1">
                      <w:pPr>
                        <w:ind w:right="93"/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In this theme, we’ll be e</w:t>
                      </w:r>
                      <w:r w:rsidRPr="001E7FF1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xploring mark </w:t>
                      </w:r>
                      <w:r w:rsidR="007D3B51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br/>
                      </w:r>
                      <w:r w:rsidRPr="001E7FF1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making for showing depth, emotion and </w:t>
                      </w:r>
                      <w:r w:rsidR="007D3B51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br/>
                      </w:r>
                      <w:r w:rsidRPr="001E7FF1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movement.</w:t>
                      </w:r>
                    </w:p>
                    <w:p w14:paraId="20190C95" w14:textId="4828048D" w:rsidR="004B4164" w:rsidRPr="0075306C" w:rsidRDefault="004B4164" w:rsidP="001E7FF1">
                      <w:pPr>
                        <w:ind w:right="93"/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B6F9E9" w14:textId="197D7380" w:rsidR="004B4164" w:rsidRDefault="0023473E" w:rsidP="001E7FF1">
      <w:pPr>
        <w:tabs>
          <w:tab w:val="left" w:pos="5460"/>
        </w:tabs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2CBA12" wp14:editId="60574764">
                <wp:simplePos x="0" y="0"/>
                <wp:positionH relativeFrom="margin">
                  <wp:align>left</wp:align>
                </wp:positionH>
                <wp:positionV relativeFrom="paragraph">
                  <wp:posOffset>5503</wp:posOffset>
                </wp:positionV>
                <wp:extent cx="3102610" cy="996315"/>
                <wp:effectExtent l="0" t="0" r="21590" b="13335"/>
                <wp:wrapNone/>
                <wp:docPr id="11812605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2610" cy="9963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478E74" w14:textId="2EA184E4" w:rsidR="00CD0C59" w:rsidRDefault="00623437" w:rsidP="00623437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r w:rsidRPr="0023473E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In PSHE, we will be… </w:t>
                            </w:r>
                            <w:r w:rsidR="004B121C" w:rsidRPr="0023473E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l</w:t>
                            </w:r>
                            <w:r w:rsidRPr="0023473E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earning </w:t>
                            </w:r>
                            <w:r w:rsidR="003E5AE2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about keeping ourselves </w:t>
                            </w:r>
                            <w:r w:rsidR="00281057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safe and the changing body</w:t>
                            </w:r>
                            <w:r w:rsidR="003E5AE2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4ED3B61" w14:textId="7554261E" w:rsidR="0081201C" w:rsidRPr="0081201C" w:rsidRDefault="0081201C" w:rsidP="00623437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In French, we will be…</w:t>
                            </w:r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learning all about space-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mais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en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français!</w:t>
                            </w:r>
                            <w:r w:rsidR="00EF5203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 And then we’ll be looking at </w:t>
                            </w:r>
                            <w:r w:rsidR="000D7E84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s</w:t>
                            </w:r>
                            <w:r w:rsidR="00022FEF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hopping!</w:t>
                            </w:r>
                          </w:p>
                          <w:p w14:paraId="3AD01349" w14:textId="5C9675A0" w:rsidR="00623437" w:rsidRPr="00EE12CF" w:rsidRDefault="00623437" w:rsidP="00623437">
                            <w:pPr>
                              <w:rPr>
                                <w:rFonts w:ascii="X Winchelsea Join a" w:hAnsi="X Winchelsea Join a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CBA12" id="Text Box 5" o:spid="_x0000_s1033" type="#_x0000_t202" style="position:absolute;margin-left:0;margin-top:.45pt;width:244.3pt;height:78.45pt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" filled="f">
                <v:textbox>
                  <w:txbxContent>
                    <w:p w14:paraId="13478E74" w14:textId="2EA184E4" w:rsidR="00CD0C59" w:rsidRDefault="00623437" w:rsidP="00623437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r w:rsidRPr="0023473E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In PSHE, we will be… </w:t>
                      </w:r>
                      <w:r w:rsidR="004B121C" w:rsidRPr="0023473E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l</w:t>
                      </w:r>
                      <w:r w:rsidRPr="0023473E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earning </w:t>
                      </w:r>
                      <w:r w:rsidR="003E5AE2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about keeping ourselves </w:t>
                      </w:r>
                      <w:r w:rsidR="00281057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safe and the changing body</w:t>
                      </w:r>
                      <w:r w:rsidR="003E5AE2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.</w:t>
                      </w:r>
                    </w:p>
                    <w:p w14:paraId="64ED3B61" w14:textId="7554261E" w:rsidR="0081201C" w:rsidRPr="0081201C" w:rsidRDefault="0081201C" w:rsidP="00623437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In French, we will be…</w:t>
                      </w:r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learning all about space- </w:t>
                      </w:r>
                      <w:proofErr w:type="spellStart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mais</w:t>
                      </w:r>
                      <w:proofErr w:type="spellEnd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en</w:t>
                      </w:r>
                      <w:proofErr w:type="spellEnd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français!</w:t>
                      </w:r>
                      <w:r w:rsidR="00EF5203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 And then we’ll be looking at </w:t>
                      </w:r>
                      <w:r w:rsidR="000D7E84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s</w:t>
                      </w:r>
                      <w:r w:rsidR="00022FEF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hopping!</w:t>
                      </w:r>
                    </w:p>
                    <w:p w14:paraId="3AD01349" w14:textId="5C9675A0" w:rsidR="00623437" w:rsidRPr="00EE12CF" w:rsidRDefault="00623437" w:rsidP="00623437">
                      <w:pPr>
                        <w:rPr>
                          <w:rFonts w:ascii="X Winchelsea Join a" w:hAnsi="X Winchelsea Join a"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E7FF1">
        <w:rPr>
          <w:rFonts w:ascii="Arial" w:hAnsi="Arial" w:cs="Arial"/>
        </w:rPr>
        <w:tab/>
      </w:r>
    </w:p>
    <w:p w14:paraId="099E524A" w14:textId="56483776" w:rsidR="004B4164" w:rsidRDefault="007D3B51" w:rsidP="004B416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55ADA69B" wp14:editId="715E429C">
            <wp:simplePos x="0" y="0"/>
            <wp:positionH relativeFrom="column">
              <wp:posOffset>5920740</wp:posOffset>
            </wp:positionH>
            <wp:positionV relativeFrom="paragraph">
              <wp:posOffset>22860</wp:posOffset>
            </wp:positionV>
            <wp:extent cx="586740" cy="577613"/>
            <wp:effectExtent l="0" t="0" r="3810" b="0"/>
            <wp:wrapNone/>
            <wp:docPr id="941524386" name="Picture 18" descr="Royalty Free Clipart Image of a Paintbrush and Colou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Royalty Free Clipart Image of a Paintbrush and Colour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57" cy="582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C790EA" w14:textId="70933F6E" w:rsidR="004B4164" w:rsidRDefault="004B4164" w:rsidP="004B4164">
      <w:pPr>
        <w:rPr>
          <w:rFonts w:ascii="Arial" w:hAnsi="Arial" w:cs="Arial"/>
        </w:rPr>
      </w:pPr>
    </w:p>
    <w:p w14:paraId="180F250C" w14:textId="068A2C3A" w:rsidR="004B4164" w:rsidRDefault="004B4164" w:rsidP="004B4164">
      <w:pPr>
        <w:rPr>
          <w:rFonts w:ascii="Arial" w:hAnsi="Arial" w:cs="Arial"/>
        </w:rPr>
      </w:pPr>
    </w:p>
    <w:p w14:paraId="180CEE24" w14:textId="1C710B71" w:rsidR="004B4164" w:rsidRDefault="004B4164" w:rsidP="004B4164">
      <w:pPr>
        <w:tabs>
          <w:tab w:val="left" w:pos="60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3189812" w14:textId="720BFCF7" w:rsidR="004B4164" w:rsidRDefault="00C67F05" w:rsidP="004B416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6DB3BA4D" wp14:editId="68BB3C76">
            <wp:simplePos x="0" y="0"/>
            <wp:positionH relativeFrom="column">
              <wp:posOffset>7612380</wp:posOffset>
            </wp:positionH>
            <wp:positionV relativeFrom="paragraph">
              <wp:posOffset>7619</wp:posOffset>
            </wp:positionV>
            <wp:extent cx="1097280" cy="965745"/>
            <wp:effectExtent l="0" t="0" r="7620" b="6350"/>
            <wp:wrapNone/>
            <wp:docPr id="692827211" name="Picture 16" descr="Astronaut clip art Vectors - Download Free High-Quality Vectors from  Freepik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stronaut clip art Vectors - Download Free High-Quality Vectors from  Freepik | Freepi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39" cy="967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780C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256DC630" wp14:editId="73C610C8">
                <wp:simplePos x="0" y="0"/>
                <wp:positionH relativeFrom="margin">
                  <wp:posOffset>3200400</wp:posOffset>
                </wp:positionH>
                <wp:positionV relativeFrom="paragraph">
                  <wp:posOffset>8255</wp:posOffset>
                </wp:positionV>
                <wp:extent cx="3380105" cy="1353820"/>
                <wp:effectExtent l="0" t="0" r="10795" b="17780"/>
                <wp:wrapNone/>
                <wp:docPr id="133392077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0105" cy="13538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A18DE" w14:textId="76B96794" w:rsidR="005C0A0F" w:rsidRPr="005C0A0F" w:rsidRDefault="005C0A0F" w:rsidP="009409C9">
                            <w:pPr>
                              <w:ind w:right="93"/>
                              <w:rPr>
                                <w:rFonts w:ascii="X Winchelsea Join a" w:hAnsi="X Winchelsea Join a"/>
                                <w:bCs/>
                                <w:sz w:val="18"/>
                                <w:szCs w:val="18"/>
                              </w:rPr>
                            </w:pPr>
                            <w:r w:rsidRPr="00036BF5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In ICT, we will be… </w:t>
                            </w:r>
                            <w:r w:rsidRPr="00036BF5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learning about </w:t>
                            </w:r>
                            <w:r w:rsidR="009409C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video production! We will lear</w:t>
                            </w:r>
                            <w:r w:rsidR="00D25413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n </w:t>
                            </w:r>
                            <w:r w:rsidR="009409C9" w:rsidRPr="009409C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how to create short videos in groups. </w:t>
                            </w:r>
                            <w:r w:rsidR="00B563D8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br/>
                            </w:r>
                            <w:r w:rsidR="009409C9" w:rsidRPr="009409C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As </w:t>
                            </w:r>
                            <w:r w:rsidR="00D25413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we</w:t>
                            </w:r>
                            <w:r w:rsidR="009409C9" w:rsidRPr="009409C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progress through this unit,</w:t>
                            </w:r>
                            <w:r w:rsidR="00D25413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the children</w:t>
                            </w:r>
                            <w:r w:rsidR="009409C9" w:rsidRPr="009409C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will be exposed to topic-based language and </w:t>
                            </w:r>
                            <w:r w:rsidR="00B563D8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br/>
                            </w:r>
                            <w:r w:rsidR="009409C9" w:rsidRPr="009409C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develop the skills of capturing, editing, and manipulating video.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DC630" id="_x0000_s1034" type="#_x0000_t202" style="position:absolute;margin-left:252pt;margin-top:.65pt;width:266.15pt;height:106.6pt;z-index:-251625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" filled="f">
                <v:textbox>
                  <w:txbxContent>
                    <w:p w14:paraId="534A18DE" w14:textId="76B96794" w:rsidR="005C0A0F" w:rsidRPr="005C0A0F" w:rsidRDefault="005C0A0F" w:rsidP="009409C9">
                      <w:pPr>
                        <w:ind w:right="93"/>
                        <w:rPr>
                          <w:rFonts w:ascii="X Winchelsea Join a" w:hAnsi="X Winchelsea Join a"/>
                          <w:bCs/>
                          <w:sz w:val="18"/>
                          <w:szCs w:val="18"/>
                        </w:rPr>
                      </w:pPr>
                      <w:r w:rsidRPr="00036BF5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In ICT, we will be… </w:t>
                      </w:r>
                      <w:r w:rsidRPr="00036BF5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learning about </w:t>
                      </w:r>
                      <w:r w:rsidR="009409C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video production! We will lear</w:t>
                      </w:r>
                      <w:r w:rsidR="00D25413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n </w:t>
                      </w:r>
                      <w:r w:rsidR="009409C9" w:rsidRPr="009409C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how to create short videos in groups. </w:t>
                      </w:r>
                      <w:r w:rsidR="00B563D8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br/>
                      </w:r>
                      <w:r w:rsidR="009409C9" w:rsidRPr="009409C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As </w:t>
                      </w:r>
                      <w:r w:rsidR="00D25413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we</w:t>
                      </w:r>
                      <w:r w:rsidR="009409C9" w:rsidRPr="009409C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progress through this unit,</w:t>
                      </w:r>
                      <w:r w:rsidR="00D25413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the children</w:t>
                      </w:r>
                      <w:r w:rsidR="009409C9" w:rsidRPr="009409C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will be exposed to topic-based language and </w:t>
                      </w:r>
                      <w:r w:rsidR="00B563D8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br/>
                      </w:r>
                      <w:r w:rsidR="009409C9" w:rsidRPr="009409C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develop the skills of capturing, editing, and manipulating video.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18EBED6" w14:textId="2695E011" w:rsidR="004B4164" w:rsidRDefault="0023473E" w:rsidP="004B4164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FED71F" wp14:editId="6B38F193">
                <wp:simplePos x="0" y="0"/>
                <wp:positionH relativeFrom="margin">
                  <wp:posOffset>8626</wp:posOffset>
                </wp:positionH>
                <wp:positionV relativeFrom="paragraph">
                  <wp:posOffset>10651</wp:posOffset>
                </wp:positionV>
                <wp:extent cx="3102610" cy="2413887"/>
                <wp:effectExtent l="0" t="0" r="21590" b="24765"/>
                <wp:wrapNone/>
                <wp:docPr id="71750192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2610" cy="241388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61F66" w14:textId="1C07D66C" w:rsidR="004B4164" w:rsidRPr="0023473E" w:rsidRDefault="004B4164" w:rsidP="004B4164">
                            <w:pP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  <w:r w:rsidRPr="0023473E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In </w:t>
                            </w:r>
                            <w:r w:rsidR="00725939" w:rsidRPr="0023473E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history</w:t>
                            </w:r>
                            <w:r w:rsidRPr="0023473E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, we will be… </w:t>
                            </w:r>
                          </w:p>
                          <w:p w14:paraId="4430C45E" w14:textId="2DFF7AC6" w:rsidR="004B4164" w:rsidRDefault="000D7E84" w:rsidP="00725939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Finishing our </w:t>
                            </w:r>
                            <w:r w:rsidR="002F35A0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Mayan topic</w:t>
                            </w:r>
                            <w:r w:rsidR="004E0B72" w:rsidRPr="0023473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3F4DBCCE" w14:textId="77777777" w:rsidR="00F9562F" w:rsidRDefault="00F9562F" w:rsidP="00725939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0C00829F" w14:textId="77777777" w:rsidR="005C4213" w:rsidRDefault="005C4213" w:rsidP="00725939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639F5254" w14:textId="2C552363" w:rsidR="00F9562F" w:rsidRDefault="00F9562F" w:rsidP="00725939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In </w:t>
                            </w:r>
                            <w:r w:rsidR="005C4213"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g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eography, we will be…</w:t>
                            </w:r>
                          </w:p>
                          <w:p w14:paraId="441D12BE" w14:textId="3C1CC458" w:rsidR="00F9562F" w:rsidRDefault="00F9562F" w:rsidP="00725939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Studying all about Mountains!</w:t>
                            </w:r>
                          </w:p>
                          <w:p w14:paraId="7F453259" w14:textId="77777777" w:rsidR="00675849" w:rsidRDefault="00675849" w:rsidP="00725939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2EE2ABDD" w14:textId="3AD2CC34" w:rsidR="00675849" w:rsidRPr="00F9562F" w:rsidRDefault="00675849" w:rsidP="00725939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The children will be thinking about how they’re made, their features</w:t>
                            </w:r>
                            <w:r w:rsidR="00D442FD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and some </w:t>
                            </w:r>
                            <w:r w:rsidR="005C4213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br/>
                            </w:r>
                            <w:r w:rsidR="00D442FD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important mountai</w:t>
                            </w:r>
                            <w:r w:rsidR="00EA719C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n</w:t>
                            </w:r>
                            <w:r w:rsidR="00D442FD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s and ranges </w:t>
                            </w:r>
                            <w:r w:rsidR="005C4213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br/>
                            </w:r>
                            <w:r w:rsidR="00EA719C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both in</w:t>
                            </w:r>
                            <w:r w:rsidR="005C4213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A719C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the UK and around</w:t>
                            </w:r>
                            <w:r w:rsidR="005C4213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br/>
                            </w:r>
                            <w:r w:rsidR="00EA719C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the world.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ED71F" id="_x0000_s1035" type="#_x0000_t202" style="position:absolute;margin-left:.7pt;margin-top:.85pt;width:244.3pt;height:19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" filled="f">
                <v:textbox>
                  <w:txbxContent>
                    <w:p w14:paraId="45361F66" w14:textId="1C07D66C" w:rsidR="004B4164" w:rsidRPr="0023473E" w:rsidRDefault="004B4164" w:rsidP="004B4164">
                      <w:pP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  <w:r w:rsidRPr="0023473E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In </w:t>
                      </w:r>
                      <w:r w:rsidR="00725939" w:rsidRPr="0023473E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history</w:t>
                      </w:r>
                      <w:r w:rsidRPr="0023473E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, we will be… </w:t>
                      </w:r>
                    </w:p>
                    <w:p w14:paraId="4430C45E" w14:textId="2DFF7AC6" w:rsidR="004B4164" w:rsidRDefault="000D7E84" w:rsidP="00725939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Finishing our </w:t>
                      </w:r>
                      <w:r w:rsidR="002F35A0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Mayan topic</w:t>
                      </w:r>
                      <w:r w:rsidR="004E0B72" w:rsidRPr="0023473E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3F4DBCCE" w14:textId="77777777" w:rsidR="00F9562F" w:rsidRDefault="00F9562F" w:rsidP="00725939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0C00829F" w14:textId="77777777" w:rsidR="005C4213" w:rsidRDefault="005C4213" w:rsidP="00725939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639F5254" w14:textId="2C552363" w:rsidR="00F9562F" w:rsidRDefault="00F9562F" w:rsidP="00725939">
                      <w:pPr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</w:rPr>
                        <w:t xml:space="preserve">In </w:t>
                      </w:r>
                      <w:r w:rsidR="005C4213"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</w:rPr>
                        <w:t>g</w:t>
                      </w:r>
                      <w:r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</w:rPr>
                        <w:t>eography, we will be…</w:t>
                      </w:r>
                    </w:p>
                    <w:p w14:paraId="441D12BE" w14:textId="3C1CC458" w:rsidR="00F9562F" w:rsidRDefault="00F9562F" w:rsidP="00725939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Studying all about Mountains!</w:t>
                      </w:r>
                    </w:p>
                    <w:p w14:paraId="7F453259" w14:textId="77777777" w:rsidR="00675849" w:rsidRDefault="00675849" w:rsidP="00725939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2EE2ABDD" w14:textId="3AD2CC34" w:rsidR="00675849" w:rsidRPr="00F9562F" w:rsidRDefault="00675849" w:rsidP="00725939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The children will be thinking about how they’re made, their features</w:t>
                      </w:r>
                      <w:r w:rsidR="00D442FD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and some </w:t>
                      </w:r>
                      <w:r w:rsidR="005C4213">
                        <w:rPr>
                          <w:rFonts w:asciiTheme="minorHAnsi" w:hAnsiTheme="minorHAnsi"/>
                          <w:sz w:val="22"/>
                          <w:szCs w:val="22"/>
                        </w:rPr>
                        <w:br/>
                      </w:r>
                      <w:r w:rsidR="00D442FD">
                        <w:rPr>
                          <w:rFonts w:asciiTheme="minorHAnsi" w:hAnsiTheme="minorHAnsi"/>
                          <w:sz w:val="22"/>
                          <w:szCs w:val="22"/>
                        </w:rPr>
                        <w:t>important mountai</w:t>
                      </w:r>
                      <w:r w:rsidR="00EA719C">
                        <w:rPr>
                          <w:rFonts w:asciiTheme="minorHAnsi" w:hAnsiTheme="minorHAnsi"/>
                          <w:sz w:val="22"/>
                          <w:szCs w:val="22"/>
                        </w:rPr>
                        <w:t>n</w:t>
                      </w:r>
                      <w:r w:rsidR="00D442FD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s and ranges </w:t>
                      </w:r>
                      <w:r w:rsidR="005C4213">
                        <w:rPr>
                          <w:rFonts w:asciiTheme="minorHAnsi" w:hAnsiTheme="minorHAnsi"/>
                          <w:sz w:val="22"/>
                          <w:szCs w:val="22"/>
                        </w:rPr>
                        <w:br/>
                      </w:r>
                      <w:r w:rsidR="00EA719C">
                        <w:rPr>
                          <w:rFonts w:asciiTheme="minorHAnsi" w:hAnsiTheme="minorHAnsi"/>
                          <w:sz w:val="22"/>
                          <w:szCs w:val="22"/>
                        </w:rPr>
                        <w:t>both in</w:t>
                      </w:r>
                      <w:r w:rsidR="005C4213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</w:t>
                      </w:r>
                      <w:r w:rsidR="00EA719C">
                        <w:rPr>
                          <w:rFonts w:asciiTheme="minorHAnsi" w:hAnsiTheme="minorHAnsi"/>
                          <w:sz w:val="22"/>
                          <w:szCs w:val="22"/>
                        </w:rPr>
                        <w:t>the UK and around</w:t>
                      </w:r>
                      <w:r w:rsidR="005C4213">
                        <w:rPr>
                          <w:rFonts w:asciiTheme="minorHAnsi" w:hAnsiTheme="minorHAnsi"/>
                          <w:sz w:val="22"/>
                          <w:szCs w:val="22"/>
                        </w:rPr>
                        <w:br/>
                      </w:r>
                      <w:r w:rsidR="00EA719C">
                        <w:rPr>
                          <w:rFonts w:asciiTheme="minorHAnsi" w:hAnsiTheme="minorHAnsi"/>
                          <w:sz w:val="22"/>
                          <w:szCs w:val="22"/>
                        </w:rPr>
                        <w:t>the world.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ECBE21" w14:textId="2508DA57" w:rsidR="004B4164" w:rsidRDefault="002F35A0" w:rsidP="004B416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1CBCC7D8" wp14:editId="361F0026">
            <wp:simplePos x="0" y="0"/>
            <wp:positionH relativeFrom="margin">
              <wp:posOffset>1900444</wp:posOffset>
            </wp:positionH>
            <wp:positionV relativeFrom="paragraph">
              <wp:posOffset>7620</wp:posOffset>
            </wp:positionV>
            <wp:extent cx="1139936" cy="986790"/>
            <wp:effectExtent l="0" t="0" r="3175" b="3810"/>
            <wp:wrapNone/>
            <wp:docPr id="149133315" name="Picture 14" descr="A drawing of a pyram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33315" name="Picture 14" descr="A drawing of a pyrami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71" cy="988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4CF612" w14:textId="4C3DA896" w:rsidR="00134159" w:rsidRDefault="00134159" w:rsidP="004B4164">
      <w:pPr>
        <w:rPr>
          <w:rFonts w:ascii="Arial" w:hAnsi="Arial" w:cs="Arial"/>
        </w:rPr>
      </w:pPr>
    </w:p>
    <w:p w14:paraId="610A4774" w14:textId="089A2172" w:rsidR="004B4164" w:rsidRDefault="00B2780C" w:rsidP="004B416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76EC4121" wp14:editId="33E50A96">
            <wp:simplePos x="0" y="0"/>
            <wp:positionH relativeFrom="column">
              <wp:posOffset>5953125</wp:posOffset>
            </wp:positionH>
            <wp:positionV relativeFrom="paragraph">
              <wp:posOffset>44079</wp:posOffset>
            </wp:positionV>
            <wp:extent cx="612140" cy="598170"/>
            <wp:effectExtent l="0" t="0" r="0" b="0"/>
            <wp:wrapNone/>
            <wp:docPr id="1810374711" name="Picture 11" descr="Desktop Computer With Keyboard and Mouse, Computer Monitor Cartoon Mascot  Illustration Character Vector Clip-art Hand-drawn Logo Design - Etsy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ktop Computer With Keyboard and Mouse, Computer Monitor Cartoon Mascot  Illustration Character Vector Clip-art Hand-drawn Logo Design - Etsy UK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59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6411C4" w14:textId="225ED577" w:rsidR="004B4164" w:rsidRDefault="004B4164" w:rsidP="004B4164">
      <w:pPr>
        <w:rPr>
          <w:rFonts w:ascii="Arial" w:hAnsi="Arial" w:cs="Arial"/>
        </w:rPr>
      </w:pPr>
    </w:p>
    <w:p w14:paraId="340A8A3C" w14:textId="739D0993" w:rsidR="004B4164" w:rsidRDefault="004B4164" w:rsidP="004B4164">
      <w:pPr>
        <w:rPr>
          <w:rFonts w:ascii="Arial" w:hAnsi="Arial" w:cs="Arial"/>
        </w:rPr>
      </w:pPr>
    </w:p>
    <w:p w14:paraId="1365E735" w14:textId="2DD31309" w:rsidR="004B4164" w:rsidRDefault="004B4164" w:rsidP="004B4164">
      <w:pPr>
        <w:rPr>
          <w:rFonts w:ascii="Arial" w:hAnsi="Arial" w:cs="Arial"/>
        </w:rPr>
      </w:pPr>
    </w:p>
    <w:p w14:paraId="476393B3" w14:textId="158E02F5" w:rsidR="004B4164" w:rsidRDefault="00C67F05" w:rsidP="004B416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6724377C" wp14:editId="3C6C4F90">
            <wp:simplePos x="0" y="0"/>
            <wp:positionH relativeFrom="column">
              <wp:posOffset>7665720</wp:posOffset>
            </wp:positionH>
            <wp:positionV relativeFrom="paragraph">
              <wp:posOffset>137160</wp:posOffset>
            </wp:positionV>
            <wp:extent cx="1280160" cy="959485"/>
            <wp:effectExtent l="0" t="0" r="0" b="0"/>
            <wp:wrapNone/>
            <wp:docPr id="1090121181" name="Picture 15" descr="The Nature of Science | Learning With Ms.Wilts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he Nature of Science | Learning With Ms.Wiltshir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780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4D06F3" wp14:editId="6A9887AC">
                <wp:simplePos x="0" y="0"/>
                <wp:positionH relativeFrom="margin">
                  <wp:posOffset>3191774</wp:posOffset>
                </wp:positionH>
                <wp:positionV relativeFrom="paragraph">
                  <wp:posOffset>9417</wp:posOffset>
                </wp:positionV>
                <wp:extent cx="3398520" cy="1186276"/>
                <wp:effectExtent l="0" t="0" r="11430" b="13970"/>
                <wp:wrapNone/>
                <wp:docPr id="210416843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8520" cy="118627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BE0A0" w14:textId="49700716" w:rsidR="004B4164" w:rsidRPr="00DD4F4C" w:rsidRDefault="004B4164" w:rsidP="00312FF3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DD4F4C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In music,</w:t>
                            </w:r>
                            <w:r w:rsidRPr="00DD4F4C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12FF3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we </w:t>
                            </w:r>
                            <w:r w:rsidR="00312FF3" w:rsidRPr="00312FF3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will</w:t>
                            </w:r>
                            <w:r w:rsidR="005C4213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continue to</w:t>
                            </w:r>
                            <w:r w:rsidR="00312FF3" w:rsidRPr="00312FF3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explore film music, analysing how soundtracks enhance storytelling by identifying musical elements for characters, emotions, and moods. They will compose themes reflecting various characters, emotions, and dramatic moments.</w:t>
                            </w:r>
                            <w:r w:rsidRPr="00DD4F4C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136512C6" w14:textId="77777777" w:rsidR="004B4164" w:rsidRPr="00AB2226" w:rsidRDefault="004B4164" w:rsidP="004B4164">
                            <w:pPr>
                              <w:rPr>
                                <w:rFonts w:ascii="XCCW Joined PC7a" w:hAnsi="XCCW Joined PC7a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D06F3" id="Text Box 1" o:spid="_x0000_s1036" type="#_x0000_t202" style="position:absolute;margin-left:251.3pt;margin-top:.75pt;width:267.6pt;height:93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" filled="f">
                <v:textbox>
                  <w:txbxContent>
                    <w:p w14:paraId="087BE0A0" w14:textId="49700716" w:rsidR="004B4164" w:rsidRPr="00DD4F4C" w:rsidRDefault="004B4164" w:rsidP="00312FF3">
                      <w:pPr>
                        <w:rPr>
                          <w:rFonts w:asciiTheme="minorHAnsi" w:hAnsiTheme="minorHAnsi"/>
                          <w:sz w:val="22"/>
                          <w:szCs w:val="22"/>
                          <w:u w:val="single"/>
                        </w:rPr>
                      </w:pPr>
                      <w:r w:rsidRPr="00DD4F4C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In music,</w:t>
                      </w:r>
                      <w:r w:rsidRPr="00DD4F4C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312FF3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we </w:t>
                      </w:r>
                      <w:r w:rsidR="00312FF3" w:rsidRPr="00312FF3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will</w:t>
                      </w:r>
                      <w:r w:rsidR="005C4213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continue to</w:t>
                      </w:r>
                      <w:r w:rsidR="00312FF3" w:rsidRPr="00312FF3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explore film music, analysing how soundtracks enhance storytelling by identifying musical elements for characters, emotions, and moods. They will compose themes reflecting various characters, emotions, and dramatic moments.</w:t>
                      </w:r>
                      <w:r w:rsidRPr="00DD4F4C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br/>
                      </w:r>
                    </w:p>
                    <w:p w14:paraId="136512C6" w14:textId="77777777" w:rsidR="004B4164" w:rsidRPr="00AB2226" w:rsidRDefault="004B4164" w:rsidP="004B4164">
                      <w:pPr>
                        <w:rPr>
                          <w:rFonts w:ascii="XCCW Joined PC7a" w:hAnsi="XCCW Joined PC7a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533282" w14:textId="14F339CC" w:rsidR="008C0340" w:rsidRDefault="005C4213" w:rsidP="004B416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0AD523EB" wp14:editId="1089956F">
            <wp:simplePos x="0" y="0"/>
            <wp:positionH relativeFrom="column">
              <wp:posOffset>2141220</wp:posOffset>
            </wp:positionH>
            <wp:positionV relativeFrom="paragraph">
              <wp:posOffset>60960</wp:posOffset>
            </wp:positionV>
            <wp:extent cx="934085" cy="934085"/>
            <wp:effectExtent l="0" t="0" r="0" b="0"/>
            <wp:wrapNone/>
            <wp:docPr id="1871631342" name="Picture 14" descr="Page 2 | Mountains clipart Images - Free Download on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age 2 | Mountains clipart Images - Free Download on Freepik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85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86AB9F" w14:textId="7B64279D" w:rsidR="002E59FB" w:rsidRPr="00582C91" w:rsidRDefault="005C4213" w:rsidP="00D457FD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2F303751" wp14:editId="49F2CF74">
                <wp:simplePos x="0" y="0"/>
                <wp:positionH relativeFrom="column">
                  <wp:posOffset>5247823</wp:posOffset>
                </wp:positionH>
                <wp:positionV relativeFrom="paragraph">
                  <wp:posOffset>610235</wp:posOffset>
                </wp:positionV>
                <wp:extent cx="1240790" cy="233045"/>
                <wp:effectExtent l="0" t="0" r="0" b="0"/>
                <wp:wrapNone/>
                <wp:docPr id="1368215562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0790" cy="233045"/>
                          <a:chOff x="0" y="0"/>
                          <a:chExt cx="2118025" cy="453126"/>
                        </a:xfrm>
                      </wpg:grpSpPr>
                      <pic:pic xmlns:pic="http://schemas.openxmlformats.org/drawingml/2006/picture">
                        <pic:nvPicPr>
                          <pic:cNvPr id="469289147" name="Picture 14" descr="Learn Music Notes – Apps on Google Play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78452492" name="Picture 14" descr="Learn Music Notes – Apps on Google Play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970" y="0"/>
                            <a:ext cx="4445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39689307" name="Picture 14" descr="Learn Music Notes – Apps on Google Play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1434" y="8626"/>
                            <a:ext cx="4445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81191070" name="Picture 14" descr="Learn Music Notes – Apps on Google Play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3525" y="8626"/>
                            <a:ext cx="4445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FEDD65" id="Group 15" o:spid="_x0000_s1026" style="position:absolute;margin-left:413.2pt;margin-top:48.05pt;width:97.7pt;height:18.35pt;z-index:251683840;mso-width-relative:margin;mso-height-relative:margin" coordsize="21180,45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alt="Learn Music Notes – Apps on Google Play" style="position:absolute;width:4445;height:4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">
                  <v:imagedata r:id="rId20" o:title="Learn Music Notes – Apps on Google Play"/>
                </v:shape>
                <v:shape id="Picture 14" o:spid="_x0000_s1028" type="#_x0000_t75" alt="Learn Music Notes – Apps on Google Play" style="position:absolute;left:5779;width:4445;height:4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">
                  <v:imagedata r:id="rId20" o:title="Learn Music Notes – Apps on Google Play"/>
                </v:shape>
                <v:shape id="Picture 14" o:spid="_x0000_s1029" type="#_x0000_t75" alt="Learn Music Notes – Apps on Google Play" style="position:absolute;left:11214;top:86;width:4445;height:4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">
                  <v:imagedata r:id="rId20" o:title="Learn Music Notes – Apps on Google Play"/>
                </v:shape>
                <v:shape id="Picture 14" o:spid="_x0000_s1030" type="#_x0000_t75" alt="Learn Music Notes – Apps on Google Play" style="position:absolute;left:16735;top:86;width:4445;height:4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">
                  <v:imagedata r:id="rId20" o:title="Learn Music Notes – Apps on Google Play"/>
                </v:shape>
              </v:group>
            </w:pict>
          </mc:Fallback>
        </mc:AlternateContent>
      </w:r>
    </w:p>
    <w:sectPr w:rsidR="002E59FB" w:rsidRPr="00582C91" w:rsidSect="004B4164">
      <w:footerReference w:type="default" r:id="rId21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D1A8D" w14:textId="77777777" w:rsidR="001D0CC6" w:rsidRDefault="001D0CC6" w:rsidP="008C0340">
      <w:r>
        <w:separator/>
      </w:r>
    </w:p>
  </w:endnote>
  <w:endnote w:type="continuationSeparator" w:id="0">
    <w:p w14:paraId="4CD8014C" w14:textId="77777777" w:rsidR="001D0CC6" w:rsidRDefault="001D0CC6" w:rsidP="008C0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XCCW Joined PC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ProximaNova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chelsea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 Winchelsea Join 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8101B" w14:textId="77777777" w:rsidR="008C0340" w:rsidRDefault="008C0340">
    <w:pPr>
      <w:pStyle w:val="Footer"/>
    </w:pPr>
  </w:p>
  <w:p w14:paraId="4FE1FDD8" w14:textId="77777777" w:rsidR="008C0340" w:rsidRDefault="008C03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67546" w14:textId="77777777" w:rsidR="001D0CC6" w:rsidRDefault="001D0CC6" w:rsidP="008C0340">
      <w:r>
        <w:separator/>
      </w:r>
    </w:p>
  </w:footnote>
  <w:footnote w:type="continuationSeparator" w:id="0">
    <w:p w14:paraId="07724DDC" w14:textId="77777777" w:rsidR="001D0CC6" w:rsidRDefault="001D0CC6" w:rsidP="008C03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61998714">
    <w:abstractNumId w:val="1"/>
  </w:num>
  <w:num w:numId="2" w16cid:durableId="1596667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164"/>
    <w:rsid w:val="00022FEF"/>
    <w:rsid w:val="00027D67"/>
    <w:rsid w:val="00035AEA"/>
    <w:rsid w:val="00036BF5"/>
    <w:rsid w:val="00036D78"/>
    <w:rsid w:val="0004793C"/>
    <w:rsid w:val="00051C9F"/>
    <w:rsid w:val="00053642"/>
    <w:rsid w:val="00056165"/>
    <w:rsid w:val="00060AB9"/>
    <w:rsid w:val="0008143F"/>
    <w:rsid w:val="000852CC"/>
    <w:rsid w:val="000A6349"/>
    <w:rsid w:val="000B0AD3"/>
    <w:rsid w:val="000B1692"/>
    <w:rsid w:val="000B3E3A"/>
    <w:rsid w:val="000B43D7"/>
    <w:rsid w:val="000B5FB3"/>
    <w:rsid w:val="000D7E84"/>
    <w:rsid w:val="000E2CAC"/>
    <w:rsid w:val="000E32ED"/>
    <w:rsid w:val="000E44CF"/>
    <w:rsid w:val="000F166B"/>
    <w:rsid w:val="001131EF"/>
    <w:rsid w:val="001168FB"/>
    <w:rsid w:val="00123266"/>
    <w:rsid w:val="00127546"/>
    <w:rsid w:val="00134159"/>
    <w:rsid w:val="00152763"/>
    <w:rsid w:val="00153E4B"/>
    <w:rsid w:val="00170535"/>
    <w:rsid w:val="00170F19"/>
    <w:rsid w:val="00182807"/>
    <w:rsid w:val="0018365F"/>
    <w:rsid w:val="0019672D"/>
    <w:rsid w:val="00196A5C"/>
    <w:rsid w:val="001A4754"/>
    <w:rsid w:val="001D0CC6"/>
    <w:rsid w:val="001D2F74"/>
    <w:rsid w:val="001D74A7"/>
    <w:rsid w:val="001D7C60"/>
    <w:rsid w:val="001E0767"/>
    <w:rsid w:val="001E235B"/>
    <w:rsid w:val="001E414C"/>
    <w:rsid w:val="001E7FF1"/>
    <w:rsid w:val="001F5748"/>
    <w:rsid w:val="00212857"/>
    <w:rsid w:val="00224BD2"/>
    <w:rsid w:val="00230A08"/>
    <w:rsid w:val="0023473E"/>
    <w:rsid w:val="00240AFD"/>
    <w:rsid w:val="0025631C"/>
    <w:rsid w:val="00257162"/>
    <w:rsid w:val="0026036D"/>
    <w:rsid w:val="0027332A"/>
    <w:rsid w:val="00273B6C"/>
    <w:rsid w:val="002774FB"/>
    <w:rsid w:val="00281057"/>
    <w:rsid w:val="0029648F"/>
    <w:rsid w:val="002A3E91"/>
    <w:rsid w:val="002A603A"/>
    <w:rsid w:val="002B1535"/>
    <w:rsid w:val="002B2319"/>
    <w:rsid w:val="002B3DDC"/>
    <w:rsid w:val="002B4589"/>
    <w:rsid w:val="002C4A81"/>
    <w:rsid w:val="002E59FB"/>
    <w:rsid w:val="002E5F53"/>
    <w:rsid w:val="002F1D82"/>
    <w:rsid w:val="002F35A0"/>
    <w:rsid w:val="00312FF3"/>
    <w:rsid w:val="00313CCB"/>
    <w:rsid w:val="0032480A"/>
    <w:rsid w:val="00331046"/>
    <w:rsid w:val="0033632B"/>
    <w:rsid w:val="00340460"/>
    <w:rsid w:val="0035092A"/>
    <w:rsid w:val="00355009"/>
    <w:rsid w:val="00365425"/>
    <w:rsid w:val="00371C9A"/>
    <w:rsid w:val="003752DF"/>
    <w:rsid w:val="003767E0"/>
    <w:rsid w:val="00383B0E"/>
    <w:rsid w:val="003B18B7"/>
    <w:rsid w:val="003B6659"/>
    <w:rsid w:val="003B73BD"/>
    <w:rsid w:val="003D2815"/>
    <w:rsid w:val="003E4BAB"/>
    <w:rsid w:val="003E5AE2"/>
    <w:rsid w:val="00403600"/>
    <w:rsid w:val="00422E5B"/>
    <w:rsid w:val="00431FC3"/>
    <w:rsid w:val="004663B0"/>
    <w:rsid w:val="004719BE"/>
    <w:rsid w:val="00482841"/>
    <w:rsid w:val="00485708"/>
    <w:rsid w:val="00493311"/>
    <w:rsid w:val="004B121C"/>
    <w:rsid w:val="004B4164"/>
    <w:rsid w:val="004B4219"/>
    <w:rsid w:val="004C5984"/>
    <w:rsid w:val="004C7939"/>
    <w:rsid w:val="004D0C67"/>
    <w:rsid w:val="004E0B72"/>
    <w:rsid w:val="004E428C"/>
    <w:rsid w:val="004E6078"/>
    <w:rsid w:val="004F7316"/>
    <w:rsid w:val="004F735D"/>
    <w:rsid w:val="00501941"/>
    <w:rsid w:val="005024C3"/>
    <w:rsid w:val="00502778"/>
    <w:rsid w:val="005038F4"/>
    <w:rsid w:val="0051591E"/>
    <w:rsid w:val="005238A8"/>
    <w:rsid w:val="00525FF8"/>
    <w:rsid w:val="005333F5"/>
    <w:rsid w:val="00537C59"/>
    <w:rsid w:val="005568BB"/>
    <w:rsid w:val="00565814"/>
    <w:rsid w:val="00565BAE"/>
    <w:rsid w:val="00582C91"/>
    <w:rsid w:val="00590837"/>
    <w:rsid w:val="00597B2A"/>
    <w:rsid w:val="005A2E8C"/>
    <w:rsid w:val="005C0A0F"/>
    <w:rsid w:val="005C4213"/>
    <w:rsid w:val="005C4A2A"/>
    <w:rsid w:val="005C4D8E"/>
    <w:rsid w:val="005E437E"/>
    <w:rsid w:val="005E5AF1"/>
    <w:rsid w:val="005F078D"/>
    <w:rsid w:val="005F5EEB"/>
    <w:rsid w:val="0060080A"/>
    <w:rsid w:val="00603C4A"/>
    <w:rsid w:val="00605193"/>
    <w:rsid w:val="00617EFD"/>
    <w:rsid w:val="00621808"/>
    <w:rsid w:val="00623437"/>
    <w:rsid w:val="0062370C"/>
    <w:rsid w:val="00633CA9"/>
    <w:rsid w:val="00636197"/>
    <w:rsid w:val="0063769A"/>
    <w:rsid w:val="006441A9"/>
    <w:rsid w:val="006454D9"/>
    <w:rsid w:val="00656DA2"/>
    <w:rsid w:val="0066703B"/>
    <w:rsid w:val="00671718"/>
    <w:rsid w:val="00672D48"/>
    <w:rsid w:val="00675849"/>
    <w:rsid w:val="00684436"/>
    <w:rsid w:val="00690CB5"/>
    <w:rsid w:val="00693FDF"/>
    <w:rsid w:val="006950B8"/>
    <w:rsid w:val="00696F28"/>
    <w:rsid w:val="006A0B7B"/>
    <w:rsid w:val="006A5E94"/>
    <w:rsid w:val="006B248F"/>
    <w:rsid w:val="006D0C10"/>
    <w:rsid w:val="006D10DF"/>
    <w:rsid w:val="007004E3"/>
    <w:rsid w:val="00725939"/>
    <w:rsid w:val="00727CE2"/>
    <w:rsid w:val="007441CF"/>
    <w:rsid w:val="007500D8"/>
    <w:rsid w:val="00750E20"/>
    <w:rsid w:val="0075306C"/>
    <w:rsid w:val="00753BA6"/>
    <w:rsid w:val="00756A24"/>
    <w:rsid w:val="007621B2"/>
    <w:rsid w:val="00762D28"/>
    <w:rsid w:val="0076612B"/>
    <w:rsid w:val="00777D80"/>
    <w:rsid w:val="0078235C"/>
    <w:rsid w:val="00787462"/>
    <w:rsid w:val="007908F8"/>
    <w:rsid w:val="00794B94"/>
    <w:rsid w:val="007A7AB3"/>
    <w:rsid w:val="007B401B"/>
    <w:rsid w:val="007C0E80"/>
    <w:rsid w:val="007D3B51"/>
    <w:rsid w:val="007F0B37"/>
    <w:rsid w:val="007F22A4"/>
    <w:rsid w:val="007F4352"/>
    <w:rsid w:val="007F7927"/>
    <w:rsid w:val="008046C3"/>
    <w:rsid w:val="0081201C"/>
    <w:rsid w:val="00830CD5"/>
    <w:rsid w:val="0083276E"/>
    <w:rsid w:val="0084329F"/>
    <w:rsid w:val="0084638B"/>
    <w:rsid w:val="00852F8C"/>
    <w:rsid w:val="00856CDA"/>
    <w:rsid w:val="0086172C"/>
    <w:rsid w:val="00862F6F"/>
    <w:rsid w:val="00876DFA"/>
    <w:rsid w:val="00884101"/>
    <w:rsid w:val="0088548C"/>
    <w:rsid w:val="00886959"/>
    <w:rsid w:val="008A0DA2"/>
    <w:rsid w:val="008A40BC"/>
    <w:rsid w:val="008A432E"/>
    <w:rsid w:val="008B518E"/>
    <w:rsid w:val="008C0340"/>
    <w:rsid w:val="008C0AEB"/>
    <w:rsid w:val="008D4A69"/>
    <w:rsid w:val="008E0EE6"/>
    <w:rsid w:val="008F1728"/>
    <w:rsid w:val="008F482C"/>
    <w:rsid w:val="00901EF8"/>
    <w:rsid w:val="0090269F"/>
    <w:rsid w:val="009061FF"/>
    <w:rsid w:val="009062EC"/>
    <w:rsid w:val="009267D8"/>
    <w:rsid w:val="009409C9"/>
    <w:rsid w:val="00941E09"/>
    <w:rsid w:val="0095041A"/>
    <w:rsid w:val="00964789"/>
    <w:rsid w:val="0097163B"/>
    <w:rsid w:val="00972266"/>
    <w:rsid w:val="00980576"/>
    <w:rsid w:val="00982717"/>
    <w:rsid w:val="00983CB2"/>
    <w:rsid w:val="0098640B"/>
    <w:rsid w:val="009A2BE0"/>
    <w:rsid w:val="009B7ECC"/>
    <w:rsid w:val="009C48CD"/>
    <w:rsid w:val="009C4C38"/>
    <w:rsid w:val="009D3E17"/>
    <w:rsid w:val="009F2328"/>
    <w:rsid w:val="009F36EC"/>
    <w:rsid w:val="009F56CC"/>
    <w:rsid w:val="00A032BD"/>
    <w:rsid w:val="00A056AE"/>
    <w:rsid w:val="00A212A2"/>
    <w:rsid w:val="00A41B0C"/>
    <w:rsid w:val="00A41F02"/>
    <w:rsid w:val="00A45B2E"/>
    <w:rsid w:val="00A72EE0"/>
    <w:rsid w:val="00AB381B"/>
    <w:rsid w:val="00AB4FDD"/>
    <w:rsid w:val="00AC55E5"/>
    <w:rsid w:val="00AC7A58"/>
    <w:rsid w:val="00AC7E4C"/>
    <w:rsid w:val="00AD1514"/>
    <w:rsid w:val="00AD1DD9"/>
    <w:rsid w:val="00AD27FB"/>
    <w:rsid w:val="00AD4252"/>
    <w:rsid w:val="00AE1AD2"/>
    <w:rsid w:val="00AE3C7D"/>
    <w:rsid w:val="00B107AA"/>
    <w:rsid w:val="00B15F87"/>
    <w:rsid w:val="00B26610"/>
    <w:rsid w:val="00B2780C"/>
    <w:rsid w:val="00B563D8"/>
    <w:rsid w:val="00B77168"/>
    <w:rsid w:val="00B85403"/>
    <w:rsid w:val="00B864AA"/>
    <w:rsid w:val="00B87E6F"/>
    <w:rsid w:val="00B94922"/>
    <w:rsid w:val="00B9745C"/>
    <w:rsid w:val="00BB0CD6"/>
    <w:rsid w:val="00BB1EC8"/>
    <w:rsid w:val="00BC00B4"/>
    <w:rsid w:val="00BC6650"/>
    <w:rsid w:val="00BE01D4"/>
    <w:rsid w:val="00BE0572"/>
    <w:rsid w:val="00BE1123"/>
    <w:rsid w:val="00BF6354"/>
    <w:rsid w:val="00BF7F15"/>
    <w:rsid w:val="00C04480"/>
    <w:rsid w:val="00C24C95"/>
    <w:rsid w:val="00C53E96"/>
    <w:rsid w:val="00C67F05"/>
    <w:rsid w:val="00C70BC5"/>
    <w:rsid w:val="00C75CDE"/>
    <w:rsid w:val="00C9051E"/>
    <w:rsid w:val="00C92E6E"/>
    <w:rsid w:val="00CA68F4"/>
    <w:rsid w:val="00CD0C59"/>
    <w:rsid w:val="00CD1399"/>
    <w:rsid w:val="00CE03FD"/>
    <w:rsid w:val="00CE5C8B"/>
    <w:rsid w:val="00D12ED8"/>
    <w:rsid w:val="00D25413"/>
    <w:rsid w:val="00D2746E"/>
    <w:rsid w:val="00D31F6C"/>
    <w:rsid w:val="00D32B45"/>
    <w:rsid w:val="00D33AFC"/>
    <w:rsid w:val="00D40E0C"/>
    <w:rsid w:val="00D442FD"/>
    <w:rsid w:val="00D457FD"/>
    <w:rsid w:val="00D6044E"/>
    <w:rsid w:val="00D6732B"/>
    <w:rsid w:val="00D67B50"/>
    <w:rsid w:val="00D7578F"/>
    <w:rsid w:val="00D75A33"/>
    <w:rsid w:val="00D80219"/>
    <w:rsid w:val="00D806B1"/>
    <w:rsid w:val="00D90F5C"/>
    <w:rsid w:val="00D92DB5"/>
    <w:rsid w:val="00DA700A"/>
    <w:rsid w:val="00DA7408"/>
    <w:rsid w:val="00DA7EB0"/>
    <w:rsid w:val="00DB4844"/>
    <w:rsid w:val="00DD3CFC"/>
    <w:rsid w:val="00DD4F4C"/>
    <w:rsid w:val="00DD66ED"/>
    <w:rsid w:val="00DE77D9"/>
    <w:rsid w:val="00E42356"/>
    <w:rsid w:val="00E450CE"/>
    <w:rsid w:val="00E5067A"/>
    <w:rsid w:val="00E762F7"/>
    <w:rsid w:val="00E86490"/>
    <w:rsid w:val="00E9282E"/>
    <w:rsid w:val="00E9767D"/>
    <w:rsid w:val="00EA5D67"/>
    <w:rsid w:val="00EA719C"/>
    <w:rsid w:val="00EB338A"/>
    <w:rsid w:val="00EB36B8"/>
    <w:rsid w:val="00EB5CA9"/>
    <w:rsid w:val="00EC14BE"/>
    <w:rsid w:val="00EC1AF1"/>
    <w:rsid w:val="00ED059A"/>
    <w:rsid w:val="00ED23B0"/>
    <w:rsid w:val="00ED34ED"/>
    <w:rsid w:val="00EE12CF"/>
    <w:rsid w:val="00EE3E2C"/>
    <w:rsid w:val="00EF22E8"/>
    <w:rsid w:val="00EF4D7A"/>
    <w:rsid w:val="00EF5203"/>
    <w:rsid w:val="00EF521A"/>
    <w:rsid w:val="00F041B1"/>
    <w:rsid w:val="00F1090F"/>
    <w:rsid w:val="00F23746"/>
    <w:rsid w:val="00F35FF7"/>
    <w:rsid w:val="00F375A9"/>
    <w:rsid w:val="00F4767D"/>
    <w:rsid w:val="00F54693"/>
    <w:rsid w:val="00F54B15"/>
    <w:rsid w:val="00F57056"/>
    <w:rsid w:val="00F71992"/>
    <w:rsid w:val="00F75012"/>
    <w:rsid w:val="00F817D9"/>
    <w:rsid w:val="00F92207"/>
    <w:rsid w:val="00F9562F"/>
    <w:rsid w:val="00F959BE"/>
    <w:rsid w:val="00F96025"/>
    <w:rsid w:val="00FC0E01"/>
    <w:rsid w:val="00FC6A78"/>
    <w:rsid w:val="00FD2D94"/>
    <w:rsid w:val="00FD60DE"/>
    <w:rsid w:val="00FE3A8D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1A1684"/>
  <w15:chartTrackingRefBased/>
  <w15:docId w15:val="{1D30B2C6-2583-4F83-8DC4-E038EF3BA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B4164"/>
    <w:rPr>
      <w:rFonts w:ascii="Cambria" w:eastAsia="MS Mincho" w:hAnsi="Cambria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E7F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customStyle="1" w:styleId="Default">
    <w:name w:val="Default"/>
    <w:rsid w:val="004B4164"/>
    <w:pPr>
      <w:autoSpaceDE w:val="0"/>
      <w:autoSpaceDN w:val="0"/>
      <w:adjustRightInd w:val="0"/>
    </w:pPr>
    <w:rPr>
      <w:rFonts w:ascii="Tuffy" w:eastAsia="MS Mincho" w:hAnsi="Tuffy" w:cs="Tuffy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rsid w:val="008C03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C0340"/>
    <w:rPr>
      <w:rFonts w:ascii="Cambria" w:eastAsia="MS Mincho" w:hAnsi="Cambria"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8C03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C0340"/>
    <w:rPr>
      <w:rFonts w:ascii="Cambria" w:eastAsia="MS Mincho" w:hAnsi="Cambria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1E7FF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JoinitWinchelse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JoinitWinchelsea.dot</Template>
  <TotalTime>1</TotalTime>
  <Pages>1</Pages>
  <Words>10</Words>
  <Characters>53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Suzanne Reid</dc:creator>
  <cp:keywords/>
  <cp:lastModifiedBy>Suzanne Reid</cp:lastModifiedBy>
  <cp:revision>2</cp:revision>
  <cp:lastPrinted>2025-11-13T16:44:00Z</cp:lastPrinted>
  <dcterms:created xsi:type="dcterms:W3CDTF">2026-03-06T15:47:00Z</dcterms:created>
  <dcterms:modified xsi:type="dcterms:W3CDTF">2026-03-06T15:47:00Z</dcterms:modified>
</cp:coreProperties>
</file>